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60" w:rsidRPr="00CB1D79" w:rsidRDefault="00010ACF" w:rsidP="0030582B">
      <w:pPr>
        <w:pStyle w:val="berschrift1"/>
        <w:ind w:left="0"/>
        <w:rPr>
          <w:sz w:val="44"/>
          <w:lang w:val="en-US"/>
        </w:rPr>
      </w:pPr>
      <w:r w:rsidRPr="00CB1D79">
        <w:rPr>
          <w:noProof/>
          <w:lang w:val="de-DE" w:eastAsia="de-DE"/>
        </w:rPr>
        <w:drawing>
          <wp:anchor distT="0" distB="0" distL="114300" distR="114300" simplePos="0" relativeHeight="251658752" behindDoc="0" locked="0" layoutInCell="1" allowOverlap="1" wp14:anchorId="7DCB5ED9" wp14:editId="7E029EF8">
            <wp:simplePos x="0" y="0"/>
            <wp:positionH relativeFrom="column">
              <wp:posOffset>4080687</wp:posOffset>
            </wp:positionH>
            <wp:positionV relativeFrom="paragraph">
              <wp:posOffset>124180</wp:posOffset>
            </wp:positionV>
            <wp:extent cx="1861287" cy="1626782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05" cy="162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67E" w:rsidRPr="00CB1D79">
        <w:rPr>
          <w:noProof/>
          <w:sz w:val="44"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997EEA" wp14:editId="2CA6A35C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97815" cy="262255"/>
                <wp:effectExtent l="0" t="1270" r="0" b="254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A53" w:rsidRDefault="00BD0A5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76.05pt;margin-top:57.85pt;width:83.8pt;height:61.9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JksAIAALc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" filled="f" stroked="f">
                <v:textbox style="mso-fit-shape-to-text:t">
                  <w:txbxContent>
                    <w:p w:rsidR="00BD0A53" w:rsidRDefault="00BD0A53"/>
                  </w:txbxContent>
                </v:textbox>
                <w10:wrap anchorx="page" anchory="page"/>
              </v:shape>
            </w:pict>
          </mc:Fallback>
        </mc:AlternateContent>
      </w:r>
      <w:r w:rsidR="00F8567E" w:rsidRPr="00CB1D79">
        <w:rPr>
          <w:sz w:val="44"/>
          <w:lang w:val="en-US"/>
        </w:rPr>
        <w:t>BEYOND –FESTIVAL 2013</w:t>
      </w:r>
    </w:p>
    <w:p w:rsidR="000C1E60" w:rsidRPr="00CB1D79" w:rsidRDefault="00423FF0" w:rsidP="0030582B">
      <w:pPr>
        <w:pStyle w:val="berschrift3"/>
        <w:ind w:left="0"/>
        <w:rPr>
          <w:sz w:val="22"/>
          <w:lang w:val="en-US"/>
        </w:rPr>
      </w:pPr>
      <w:r w:rsidRPr="00CB1D79">
        <w:rPr>
          <w:sz w:val="28"/>
          <w:lang w:val="en-US"/>
        </w:rPr>
        <w:t xml:space="preserve">Submission of </w:t>
      </w:r>
      <w:r w:rsidR="00B722C5" w:rsidRPr="00CB1D79">
        <w:rPr>
          <w:sz w:val="28"/>
          <w:lang w:val="en-US"/>
        </w:rPr>
        <w:t>3D content for</w:t>
      </w:r>
      <w:r w:rsidR="00F8567E" w:rsidRPr="00CB1D79">
        <w:rPr>
          <w:sz w:val="28"/>
          <w:lang w:val="en-US"/>
        </w:rPr>
        <w:t xml:space="preserve"> BEYOND-Award 2013</w:t>
      </w:r>
      <w:r w:rsidR="000C1E60" w:rsidRPr="00CB1D79">
        <w:rPr>
          <w:sz w:val="22"/>
          <w:lang w:val="en-US"/>
        </w:rPr>
        <w:t xml:space="preserve"> </w:t>
      </w:r>
    </w:p>
    <w:p w:rsidR="00F46B59" w:rsidRPr="00CB1D79" w:rsidRDefault="00F46B59" w:rsidP="0030582B">
      <w:pPr>
        <w:rPr>
          <w:szCs w:val="22"/>
          <w:lang w:val="en-US"/>
        </w:rPr>
      </w:pPr>
    </w:p>
    <w:p w:rsidR="00F46B59" w:rsidRPr="00CB1D79" w:rsidRDefault="00F46B59" w:rsidP="00F46B59">
      <w:pPr>
        <w:ind w:right="3543"/>
        <w:rPr>
          <w:szCs w:val="22"/>
          <w:lang w:val="en-US"/>
        </w:rPr>
      </w:pPr>
      <w:r w:rsidRPr="00CB1D79">
        <w:rPr>
          <w:szCs w:val="22"/>
          <w:lang w:val="en-US"/>
        </w:rPr>
        <w:t xml:space="preserve">Please fill in the following form to submit your film and to participate in the BEYOND-Award 2013. </w:t>
      </w:r>
      <w:r w:rsidR="00872E3C" w:rsidRPr="00CB1D79">
        <w:rPr>
          <w:szCs w:val="22"/>
          <w:lang w:val="en-US"/>
        </w:rPr>
        <w:t xml:space="preserve">This document is available </w:t>
      </w:r>
      <w:r w:rsidR="00260673" w:rsidRPr="00CB1D79">
        <w:rPr>
          <w:szCs w:val="22"/>
          <w:lang w:val="en-US"/>
        </w:rPr>
        <w:t>in</w:t>
      </w:r>
      <w:r w:rsidR="00872E3C" w:rsidRPr="00CB1D79">
        <w:rPr>
          <w:szCs w:val="22"/>
          <w:lang w:val="en-US"/>
        </w:rPr>
        <w:t xml:space="preserve"> digital form or in </w:t>
      </w:r>
      <w:r w:rsidR="00F037CE" w:rsidRPr="00CB1D79">
        <w:rPr>
          <w:szCs w:val="22"/>
          <w:lang w:val="en-US"/>
        </w:rPr>
        <w:t>PDF</w:t>
      </w:r>
      <w:r w:rsidR="00872E3C" w:rsidRPr="00CB1D79">
        <w:rPr>
          <w:szCs w:val="22"/>
          <w:lang w:val="en-US"/>
        </w:rPr>
        <w:t xml:space="preserve"> </w:t>
      </w:r>
      <w:r w:rsidR="002A2BAC" w:rsidRPr="00CB1D79">
        <w:rPr>
          <w:szCs w:val="22"/>
          <w:lang w:val="en-US"/>
        </w:rPr>
        <w:t>for print</w:t>
      </w:r>
      <w:r w:rsidR="00872E3C" w:rsidRPr="00CB1D79">
        <w:rPr>
          <w:szCs w:val="22"/>
          <w:lang w:val="en-US"/>
        </w:rPr>
        <w:t>. All necessary documents can be found on the checklist on page 4. You find the Terms and Conditions on page 3.</w:t>
      </w:r>
    </w:p>
    <w:p w:rsidR="00872E3C" w:rsidRPr="00CB1D79" w:rsidRDefault="00872E3C" w:rsidP="00F46B59">
      <w:pPr>
        <w:ind w:right="3543"/>
        <w:rPr>
          <w:szCs w:val="22"/>
          <w:lang w:val="en-US"/>
        </w:rPr>
      </w:pPr>
      <w:r w:rsidRPr="00CB1D79">
        <w:rPr>
          <w:szCs w:val="22"/>
          <w:lang w:val="en-US"/>
        </w:rPr>
        <w:t>GOOD LUCK!</w:t>
      </w:r>
    </w:p>
    <w:p w:rsidR="00F46B59" w:rsidRPr="00CB1D79" w:rsidRDefault="00F46B59" w:rsidP="0030582B">
      <w:pPr>
        <w:rPr>
          <w:szCs w:val="22"/>
          <w:lang w:val="en-US"/>
        </w:rPr>
      </w:pPr>
    </w:p>
    <w:tbl>
      <w:tblPr>
        <w:tblStyle w:val="Tabellenraster"/>
        <w:tblpPr w:leftFromText="141" w:rightFromText="141" w:vertAnchor="text" w:horzAnchor="margin" w:tblpY="135"/>
        <w:tblW w:w="0" w:type="auto"/>
        <w:tblLook w:val="04A0" w:firstRow="1" w:lastRow="0" w:firstColumn="1" w:lastColumn="0" w:noHBand="0" w:noVBand="1"/>
      </w:tblPr>
      <w:tblGrid>
        <w:gridCol w:w="9495"/>
      </w:tblGrid>
      <w:tr w:rsidR="007C050A" w:rsidRPr="00CB1D79" w:rsidTr="007C050A">
        <w:tc>
          <w:tcPr>
            <w:tcW w:w="9495" w:type="dxa"/>
            <w:shd w:val="clear" w:color="auto" w:fill="FFFFFF" w:themeFill="background1"/>
          </w:tcPr>
          <w:p w:rsidR="007C050A" w:rsidRPr="00CB1D79" w:rsidRDefault="007C050A" w:rsidP="007F6CDA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 xml:space="preserve">DEADLINE FOR SUBMISSION: </w:t>
            </w:r>
            <w:r w:rsidR="00260673" w:rsidRPr="00CB1D79">
              <w:rPr>
                <w:b/>
                <w:szCs w:val="22"/>
                <w:lang w:val="en-US"/>
              </w:rPr>
              <w:t>Ju</w:t>
            </w:r>
            <w:r w:rsidR="007F6CDA">
              <w:rPr>
                <w:b/>
                <w:szCs w:val="22"/>
                <w:lang w:val="en-US"/>
              </w:rPr>
              <w:t>ly</w:t>
            </w:r>
            <w:r w:rsidRPr="00CB1D79">
              <w:rPr>
                <w:b/>
                <w:szCs w:val="22"/>
                <w:lang w:val="en-US"/>
              </w:rPr>
              <w:t xml:space="preserve"> 30</w:t>
            </w:r>
            <w:r w:rsidRPr="00CB1D79">
              <w:rPr>
                <w:b/>
                <w:szCs w:val="22"/>
                <w:vertAlign w:val="superscript"/>
                <w:lang w:val="en-US"/>
              </w:rPr>
              <w:t>th</w:t>
            </w:r>
            <w:r w:rsidR="00260673" w:rsidRPr="00CB1D79">
              <w:rPr>
                <w:b/>
                <w:szCs w:val="22"/>
                <w:lang w:val="en-US"/>
              </w:rPr>
              <w:t>,</w:t>
            </w:r>
            <w:r w:rsidRPr="00CB1D79">
              <w:rPr>
                <w:b/>
                <w:szCs w:val="22"/>
                <w:lang w:val="en-US"/>
              </w:rPr>
              <w:t xml:space="preserve"> 2013</w:t>
            </w:r>
          </w:p>
        </w:tc>
      </w:tr>
    </w:tbl>
    <w:p w:rsidR="00F46B59" w:rsidRPr="00CB1D79" w:rsidRDefault="00F46B59" w:rsidP="0030582B">
      <w:pPr>
        <w:rPr>
          <w:szCs w:val="22"/>
          <w:lang w:val="en-US"/>
        </w:rPr>
      </w:pPr>
    </w:p>
    <w:p w:rsidR="009D5263" w:rsidRPr="00CB1D79" w:rsidRDefault="009D5263" w:rsidP="0030582B">
      <w:pPr>
        <w:rPr>
          <w:szCs w:val="22"/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52"/>
        <w:gridCol w:w="629"/>
        <w:gridCol w:w="2760"/>
        <w:gridCol w:w="283"/>
        <w:gridCol w:w="29"/>
        <w:gridCol w:w="584"/>
        <w:gridCol w:w="663"/>
        <w:gridCol w:w="163"/>
        <w:gridCol w:w="3093"/>
      </w:tblGrid>
      <w:tr w:rsidR="000C1E60" w:rsidRPr="00CB1D79" w:rsidTr="007C050A">
        <w:trPr>
          <w:trHeight w:val="288"/>
          <w:jc w:val="center"/>
        </w:trPr>
        <w:tc>
          <w:tcPr>
            <w:tcW w:w="935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C1E60" w:rsidRPr="00CB1D79" w:rsidRDefault="000C1E60" w:rsidP="00010EE6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Information</w:t>
            </w:r>
            <w:r w:rsidR="00010EE6" w:rsidRPr="00CB1D79">
              <w:rPr>
                <w:sz w:val="22"/>
                <w:szCs w:val="22"/>
                <w:lang w:val="en-US"/>
              </w:rPr>
              <w:t xml:space="preserve"> OF APPLICANT</w:t>
            </w:r>
            <w:r w:rsidR="007C050A" w:rsidRPr="00CB1D79">
              <w:rPr>
                <w:sz w:val="22"/>
                <w:szCs w:val="22"/>
                <w:lang w:val="en-US"/>
              </w:rPr>
              <w:t xml:space="preserve"> (Contact for Correspondence)</w:t>
            </w:r>
          </w:p>
        </w:tc>
      </w:tr>
      <w:tr w:rsidR="00E207DD" w:rsidRPr="00CB1D79" w:rsidTr="00A805CE">
        <w:trPr>
          <w:trHeight w:val="374"/>
          <w:jc w:val="center"/>
        </w:trPr>
        <w:tc>
          <w:tcPr>
            <w:tcW w:w="11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E207DD" w:rsidRPr="00CB1D79" w:rsidRDefault="00E207DD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83046348"/>
            <w:placeholder>
              <w:docPart w:val="74BDAF923D92430A82FEE1DCAEDA29A8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87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E207DD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Text.</w:t>
                </w:r>
              </w:p>
            </w:tc>
            <w:bookmarkEnd w:id="0" w:displacedByCustomXml="next"/>
          </w:sdtContent>
        </w:sdt>
        <w:tc>
          <w:tcPr>
            <w:tcW w:w="1365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E207DD" w:rsidRPr="00CB1D79" w:rsidRDefault="00E207DD" w:rsidP="0030582B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Surname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315342321"/>
            <w:placeholder>
              <w:docPart w:val="ECC484593DBB422AAC169A57D69ECE19"/>
            </w:placeholder>
            <w:showingPlcHdr/>
            <w:text/>
          </w:sdtPr>
          <w:sdtEndPr/>
          <w:sdtContent>
            <w:tc>
              <w:tcPr>
                <w:tcW w:w="3344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E207DD" w:rsidRPr="00715B04" w:rsidRDefault="00E207DD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szCs w:val="22"/>
                    <w:lang w:val="de-DE"/>
                  </w:rPr>
                  <w:t>Klicken Sie hier, um Text.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E207DD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 xml:space="preserve">Job </w:t>
            </w:r>
            <w:r w:rsidR="00E207DD" w:rsidRPr="00CB1D79">
              <w:rPr>
                <w:b/>
                <w:szCs w:val="22"/>
                <w:lang w:val="en-US"/>
              </w:rPr>
              <w:t>/ Institution</w:t>
            </w:r>
            <w:r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2053367095"/>
            <w:placeholder>
              <w:docPart w:val="53CED87A0343459E9AB6BAB07257FC59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Company:</w:t>
            </w:r>
          </w:p>
        </w:tc>
        <w:sdt>
          <w:sdtPr>
            <w:rPr>
              <w:szCs w:val="22"/>
              <w:lang w:val="en-US"/>
            </w:rPr>
            <w:id w:val="-1220357087"/>
            <w:placeholder>
              <w:docPart w:val="F202B2BA6F7D4472BA244673B71DFBA2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Address:</w:t>
            </w:r>
          </w:p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</w:p>
        </w:tc>
        <w:sdt>
          <w:sdtPr>
            <w:rPr>
              <w:szCs w:val="22"/>
              <w:lang w:val="en-US"/>
            </w:rPr>
            <w:id w:val="1991136384"/>
            <w:placeholder>
              <w:docPart w:val="050D6DAE088949E38AD7C8CC88B75615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CB1D79">
                  <w:rPr>
                    <w:rStyle w:val="Platzhaltertext"/>
                    <w:lang w:val="en-US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40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Post Code:</w:t>
            </w:r>
          </w:p>
        </w:tc>
        <w:sdt>
          <w:sdtPr>
            <w:rPr>
              <w:szCs w:val="22"/>
              <w:lang w:val="en-US"/>
            </w:rPr>
            <w:id w:val="1540550910"/>
            <w:placeholder>
              <w:docPart w:val="289334DABAB54B35BE067D599380B198"/>
            </w:placeholder>
            <w:showingPlcHdr/>
          </w:sdtPr>
          <w:sdtEndPr/>
          <w:sdtContent>
            <w:tc>
              <w:tcPr>
                <w:tcW w:w="3159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>Click</w:t>
                </w:r>
                <w:r w:rsidR="007C050A" w:rsidRPr="00CB1D79">
                  <w:rPr>
                    <w:rStyle w:val="Platzhaltertext"/>
                    <w:lang w:val="en-US"/>
                  </w:rPr>
                  <w:t>.</w:t>
                </w:r>
              </w:p>
            </w:tc>
          </w:sdtContent>
        </w:sdt>
        <w:tc>
          <w:tcPr>
            <w:tcW w:w="38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City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1243216405"/>
            <w:placeholder>
              <w:docPart w:val="41599CBF39094711B5CE20D50005A2FB"/>
            </w:placeholder>
            <w:showingPlcHdr/>
          </w:sdtPr>
          <w:sdtEndPr/>
          <w:sdtContent>
            <w:tc>
              <w:tcPr>
                <w:tcW w:w="4012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>Click</w:t>
                </w:r>
                <w:r w:rsidR="007C050A" w:rsidRPr="00CB1D79">
                  <w:rPr>
                    <w:rStyle w:val="Platzhaltertext"/>
                    <w:lang w:val="en-US"/>
                  </w:rPr>
                  <w:t xml:space="preserve">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Country:</w:t>
            </w:r>
          </w:p>
        </w:tc>
        <w:sdt>
          <w:sdtPr>
            <w:rPr>
              <w:szCs w:val="22"/>
              <w:lang w:val="en-US"/>
            </w:rPr>
            <w:id w:val="807750038"/>
            <w:placeholder>
              <w:docPart w:val="16F88B9D691D4A68B281E3E2A335BBAA"/>
            </w:placeholder>
            <w:showingPlcHdr/>
          </w:sdtPr>
          <w:sdtEndPr/>
          <w:sdtContent>
            <w:tc>
              <w:tcPr>
                <w:tcW w:w="7552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7C050A" w:rsidRPr="00CB1D79" w:rsidTr="00A805CE">
        <w:trPr>
          <w:trHeight w:val="407"/>
          <w:jc w:val="center"/>
        </w:trPr>
        <w:tc>
          <w:tcPr>
            <w:tcW w:w="18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30582B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E-mail:</w:t>
            </w:r>
          </w:p>
        </w:tc>
        <w:sdt>
          <w:sdtPr>
            <w:rPr>
              <w:szCs w:val="22"/>
              <w:lang w:val="en-US"/>
            </w:rPr>
            <w:id w:val="-949389126"/>
            <w:placeholder>
              <w:docPart w:val="A44FCFDEB5964D099AA1CFB32E754B7C"/>
            </w:placeholder>
            <w:showingPlcHdr/>
          </w:sdtPr>
          <w:sdtEndPr/>
          <w:sdtContent>
            <w:tc>
              <w:tcPr>
                <w:tcW w:w="3130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C71F8F">
                <w:pPr>
                  <w:ind w:left="720" w:hanging="720"/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45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260673" w:rsidP="0030582B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Telephone</w:t>
            </w:r>
            <w:r w:rsidR="007C050A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773441463"/>
            <w:placeholder>
              <w:docPart w:val="3B10BCBEE95A467787AE6EA62D778C75"/>
            </w:placeholder>
            <w:showingPlcHdr/>
          </w:sdtPr>
          <w:sdtEndPr/>
          <w:sdtContent>
            <w:tc>
              <w:tcPr>
                <w:tcW w:w="3177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7C050A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</w:tbl>
    <w:p w:rsidR="007C050A" w:rsidRPr="00715B04" w:rsidRDefault="007C050A">
      <w:pPr>
        <w:rPr>
          <w:lang w:val="de-DE"/>
        </w:rPr>
      </w:pPr>
    </w:p>
    <w:p w:rsidR="001109D3" w:rsidRPr="00715B04" w:rsidRDefault="001109D3">
      <w:pPr>
        <w:rPr>
          <w:lang w:val="de-DE"/>
        </w:rPr>
      </w:pPr>
    </w:p>
    <w:p w:rsidR="00C71F8F" w:rsidRPr="00CB1D79" w:rsidRDefault="001533D6">
      <w:pPr>
        <w:rPr>
          <w:lang w:val="en-US"/>
        </w:rPr>
      </w:pPr>
      <w:r w:rsidRPr="00CB1D79">
        <w:rPr>
          <w:lang w:val="en-US"/>
        </w:rPr>
        <w:t>Is the applicant the director?</w:t>
      </w:r>
      <w:r w:rsidRPr="00CB1D79">
        <w:rPr>
          <w:lang w:val="en-US"/>
        </w:rPr>
        <w:tab/>
        <w:t>YES</w:t>
      </w:r>
      <w:sdt>
        <w:sdtPr>
          <w:rPr>
            <w:lang w:val="en-US"/>
          </w:rPr>
          <w:id w:val="-127139993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71F8F" w:rsidRPr="00CB1D79">
            <w:rPr>
              <w:rFonts w:ascii="MS Gothic" w:eastAsia="MS Gothic" w:hAnsi="MS Gothic"/>
              <w:lang w:val="en-US"/>
            </w:rPr>
            <w:t>☐</w:t>
          </w:r>
        </w:sdtContent>
      </w:sdt>
      <w:r w:rsidRPr="00CB1D79">
        <w:rPr>
          <w:lang w:val="en-US"/>
        </w:rPr>
        <w:tab/>
        <w:t>NO</w:t>
      </w:r>
      <w:sdt>
        <w:sdtPr>
          <w:rPr>
            <w:lang w:val="en-US"/>
          </w:rPr>
          <w:id w:val="-17908078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Pr="00CB1D79">
            <w:rPr>
              <w:rFonts w:ascii="MS Gothic" w:eastAsia="MS Gothic" w:hAnsi="MS Gothic"/>
              <w:lang w:val="en-US"/>
            </w:rPr>
            <w:t>☐</w:t>
          </w:r>
        </w:sdtContent>
      </w:sdt>
      <w:r w:rsidRPr="00CB1D79">
        <w:rPr>
          <w:lang w:val="en-US"/>
        </w:rPr>
        <w:tab/>
      </w:r>
    </w:p>
    <w:p w:rsidR="001533D6" w:rsidRPr="00CB1D79" w:rsidRDefault="001533D6">
      <w:pPr>
        <w:rPr>
          <w:lang w:val="en-US"/>
        </w:rPr>
      </w:pPr>
      <w:r w:rsidRPr="00CB1D79">
        <w:rPr>
          <w:lang w:val="en-US"/>
        </w:rPr>
        <w:t>If yes, please skip the next box.</w:t>
      </w:r>
    </w:p>
    <w:p w:rsidR="001533D6" w:rsidRPr="00CB1D79" w:rsidRDefault="001533D6">
      <w:pPr>
        <w:rPr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46"/>
        <w:gridCol w:w="644"/>
        <w:gridCol w:w="2779"/>
        <w:gridCol w:w="339"/>
        <w:gridCol w:w="18"/>
        <w:gridCol w:w="584"/>
        <w:gridCol w:w="564"/>
        <w:gridCol w:w="163"/>
        <w:gridCol w:w="3119"/>
      </w:tblGrid>
      <w:tr w:rsidR="001533D6" w:rsidRPr="00CB1D79" w:rsidTr="00421F03">
        <w:trPr>
          <w:trHeight w:val="288"/>
          <w:jc w:val="center"/>
        </w:trPr>
        <w:tc>
          <w:tcPr>
            <w:tcW w:w="935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533D6" w:rsidRPr="00CB1D79" w:rsidRDefault="00685EC1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Director</w:t>
            </w:r>
          </w:p>
        </w:tc>
      </w:tr>
      <w:tr w:rsidR="001533D6" w:rsidRPr="00CB1D79" w:rsidTr="00A805CE">
        <w:trPr>
          <w:trHeight w:val="374"/>
          <w:jc w:val="center"/>
        </w:trPr>
        <w:tc>
          <w:tcPr>
            <w:tcW w:w="1149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1604954775"/>
            <w:placeholder>
              <w:docPart w:val="19E7519B0C864FE9A1923668D5E52330"/>
            </w:placeholder>
            <w:showingPlcHdr/>
          </w:sdtPr>
          <w:sdtEndPr/>
          <w:sdtContent>
            <w:tc>
              <w:tcPr>
                <w:tcW w:w="3456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437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Surname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1911605567"/>
            <w:placeholder>
              <w:docPart w:val="004893DBABD049978B958EB2565C9E46"/>
            </w:placeholder>
            <w:showingPlcHdr/>
            <w:text/>
          </w:sdtPr>
          <w:sdtEndPr/>
          <w:sdtContent>
            <w:tc>
              <w:tcPr>
                <w:tcW w:w="3314" w:type="dxa"/>
                <w:gridSpan w:val="2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szCs w:val="22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Job / Institution:</w:t>
            </w:r>
          </w:p>
        </w:tc>
        <w:sdt>
          <w:sdtPr>
            <w:rPr>
              <w:szCs w:val="22"/>
              <w:lang w:val="en-US"/>
            </w:rPr>
            <w:id w:val="-932427100"/>
            <w:placeholder>
              <w:docPart w:val="02B27C5CF0744793A3370F1B0DBF1C84"/>
            </w:placeholder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Company:</w:t>
            </w:r>
          </w:p>
        </w:tc>
        <w:sdt>
          <w:sdtPr>
            <w:rPr>
              <w:szCs w:val="22"/>
              <w:lang w:val="en-US"/>
            </w:rPr>
            <w:id w:val="-995488428"/>
            <w:placeholder>
              <w:docPart w:val="487DF152ECC7450AA3E79E45AEF27878"/>
            </w:placeholder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Address:</w:t>
            </w:r>
          </w:p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</w:p>
        </w:tc>
        <w:sdt>
          <w:sdtPr>
            <w:rPr>
              <w:szCs w:val="22"/>
              <w:lang w:val="en-US"/>
            </w:rPr>
            <w:id w:val="-1477918006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CB1D79">
                  <w:rPr>
                    <w:rStyle w:val="Platzhaltertext"/>
                    <w:lang w:val="en-US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Post Code:</w:t>
            </w:r>
          </w:p>
        </w:tc>
        <w:sdt>
          <w:sdtPr>
            <w:rPr>
              <w:szCs w:val="22"/>
              <w:lang w:val="en-US"/>
            </w:rPr>
            <w:id w:val="863407688"/>
            <w:showingPlcHdr/>
          </w:sdtPr>
          <w:sdtEndPr/>
          <w:sdtContent>
            <w:tc>
              <w:tcPr>
                <w:tcW w:w="3165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xt.</w:t>
                </w:r>
              </w:p>
            </w:tc>
          </w:sdtContent>
        </w:sdt>
        <w:tc>
          <w:tcPr>
            <w:tcW w:w="51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City</w:t>
            </w:r>
            <w:r w:rsidR="00260673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1033153805"/>
            <w:showingPlcHdr/>
          </w:sdtPr>
          <w:sdtEndPr/>
          <w:sdtContent>
            <w:tc>
              <w:tcPr>
                <w:tcW w:w="3878" w:type="dxa"/>
                <w:gridSpan w:val="3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Country:</w:t>
            </w:r>
          </w:p>
        </w:tc>
        <w:sdt>
          <w:sdtPr>
            <w:rPr>
              <w:szCs w:val="22"/>
              <w:lang w:val="en-US"/>
            </w:rPr>
            <w:id w:val="547727252"/>
            <w:showingPlcHdr/>
          </w:sdtPr>
          <w:sdtEndPr/>
          <w:sdtContent>
            <w:tc>
              <w:tcPr>
                <w:tcW w:w="7558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1533D6" w:rsidRPr="00CB1D79" w:rsidTr="00A805CE">
        <w:trPr>
          <w:trHeight w:val="407"/>
          <w:jc w:val="center"/>
        </w:trPr>
        <w:tc>
          <w:tcPr>
            <w:tcW w:w="1798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1533D6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E-mail:</w:t>
            </w:r>
          </w:p>
        </w:tc>
        <w:sdt>
          <w:sdtPr>
            <w:rPr>
              <w:szCs w:val="22"/>
              <w:lang w:val="en-US"/>
            </w:rPr>
            <w:id w:val="1255786815"/>
            <w:showingPlcHdr/>
          </w:sdtPr>
          <w:sdtEndPr/>
          <w:sdtContent>
            <w:tc>
              <w:tcPr>
                <w:tcW w:w="3147" w:type="dxa"/>
                <w:gridSpan w:val="2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CB1D79" w:rsidRDefault="001533D6" w:rsidP="001533D6">
                <w:pPr>
                  <w:rPr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  <w:tc>
          <w:tcPr>
            <w:tcW w:w="1262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533D6" w:rsidRPr="00CB1D79" w:rsidRDefault="00A805CE" w:rsidP="00421F03">
            <w:pPr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  <w:lang w:val="en-US"/>
              </w:rPr>
              <w:t>Teleph</w:t>
            </w:r>
            <w:r w:rsidR="001533D6" w:rsidRPr="00CB1D79">
              <w:rPr>
                <w:b/>
                <w:szCs w:val="22"/>
                <w:lang w:val="en-US"/>
              </w:rPr>
              <w:t>on</w:t>
            </w:r>
            <w:r>
              <w:rPr>
                <w:b/>
                <w:szCs w:val="22"/>
                <w:lang w:val="en-US"/>
              </w:rPr>
              <w:t>e</w:t>
            </w:r>
            <w:r w:rsidR="001533D6" w:rsidRPr="00CB1D79">
              <w:rPr>
                <w:b/>
                <w:szCs w:val="22"/>
                <w:lang w:val="en-US"/>
              </w:rPr>
              <w:t>:</w:t>
            </w:r>
          </w:p>
        </w:tc>
        <w:sdt>
          <w:sdtPr>
            <w:rPr>
              <w:szCs w:val="22"/>
              <w:lang w:val="en-US"/>
            </w:rPr>
            <w:id w:val="-396595068"/>
            <w:showingPlcHdr/>
          </w:sdtPr>
          <w:sdtEndPr/>
          <w:sdtContent>
            <w:tc>
              <w:tcPr>
                <w:tcW w:w="3149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1533D6" w:rsidRPr="00715B04" w:rsidRDefault="001533D6" w:rsidP="001533D6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</w:tbl>
    <w:p w:rsidR="00C71F8F" w:rsidRPr="00715B04" w:rsidRDefault="00C71F8F">
      <w:pPr>
        <w:rPr>
          <w:lang w:val="de-DE"/>
        </w:rPr>
      </w:pPr>
    </w:p>
    <w:p w:rsidR="00C71F8F" w:rsidRPr="00715B04" w:rsidRDefault="00C71F8F" w:rsidP="00C71F8F">
      <w:pPr>
        <w:rPr>
          <w:lang w:val="de-DE"/>
        </w:rPr>
      </w:pPr>
      <w:r w:rsidRPr="00715B04">
        <w:rPr>
          <w:lang w:val="de-DE"/>
        </w:rPr>
        <w:br w:type="page"/>
      </w:r>
    </w:p>
    <w:tbl>
      <w:tblPr>
        <w:tblStyle w:val="NormaleTabelle1"/>
        <w:tblW w:w="9335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236"/>
        <w:gridCol w:w="816"/>
        <w:gridCol w:w="1562"/>
        <w:gridCol w:w="141"/>
        <w:gridCol w:w="784"/>
        <w:gridCol w:w="1231"/>
        <w:gridCol w:w="92"/>
        <w:gridCol w:w="418"/>
        <w:gridCol w:w="3055"/>
      </w:tblGrid>
      <w:tr w:rsidR="007C050A" w:rsidRPr="00CB1D79" w:rsidTr="001109D3">
        <w:trPr>
          <w:trHeight w:val="288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7C050A" w:rsidRPr="00CB1D79" w:rsidRDefault="007C050A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lastRenderedPageBreak/>
              <w:t>Film</w:t>
            </w:r>
          </w:p>
        </w:tc>
      </w:tr>
      <w:tr w:rsidR="001109D3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109D3" w:rsidRPr="00CB1D79" w:rsidRDefault="001109D3" w:rsidP="001109D3">
            <w:pPr>
              <w:rPr>
                <w:szCs w:val="22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64"/>
              <w:gridCol w:w="1165"/>
              <w:gridCol w:w="1156"/>
              <w:gridCol w:w="5378"/>
            </w:tblGrid>
            <w:tr w:rsidR="001109D3" w:rsidRPr="00CB1D79" w:rsidTr="00421F03">
              <w:tc>
                <w:tcPr>
                  <w:tcW w:w="1526" w:type="dxa"/>
                </w:tcPr>
                <w:p w:rsidR="001109D3" w:rsidRPr="00CB1D79" w:rsidRDefault="001109D3" w:rsidP="00421F03">
                  <w:pPr>
                    <w:rPr>
                      <w:b/>
                      <w:szCs w:val="22"/>
                      <w:lang w:val="en-US"/>
                    </w:rPr>
                  </w:pPr>
                </w:p>
              </w:tc>
              <w:tc>
                <w:tcPr>
                  <w:tcW w:w="1211" w:type="dxa"/>
                </w:tcPr>
                <w:p w:rsidR="001109D3" w:rsidRPr="00CB1D79" w:rsidRDefault="001109D3" w:rsidP="00421F03">
                  <w:pPr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1202" w:type="dxa"/>
                </w:tcPr>
                <w:p w:rsidR="001109D3" w:rsidRPr="00CB1D79" w:rsidRDefault="001109D3" w:rsidP="00421F03">
                  <w:pPr>
                    <w:rPr>
                      <w:b/>
                      <w:szCs w:val="22"/>
                      <w:lang w:val="en-US"/>
                    </w:rPr>
                  </w:pPr>
                </w:p>
              </w:tc>
              <w:tc>
                <w:tcPr>
                  <w:tcW w:w="5632" w:type="dxa"/>
                </w:tcPr>
                <w:p w:rsidR="001109D3" w:rsidRPr="00CB1D79" w:rsidRDefault="001109D3" w:rsidP="00421F03">
                  <w:pPr>
                    <w:rPr>
                      <w:szCs w:val="22"/>
                      <w:lang w:val="en-US"/>
                    </w:rPr>
                  </w:pPr>
                </w:p>
              </w:tc>
            </w:tr>
          </w:tbl>
          <w:p w:rsidR="001109D3" w:rsidRPr="00CB1D79" w:rsidRDefault="001109D3" w:rsidP="00421F03">
            <w:pPr>
              <w:rPr>
                <w:szCs w:val="22"/>
                <w:lang w:val="en-US"/>
              </w:rPr>
            </w:pPr>
          </w:p>
        </w:tc>
      </w:tr>
      <w:tr w:rsidR="007C050A" w:rsidRPr="00CB1D79" w:rsidTr="00B570F2">
        <w:trPr>
          <w:trHeight w:val="221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421F03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Title</w:t>
            </w:r>
            <w:r w:rsidRPr="00CB1D79">
              <w:rPr>
                <w:szCs w:val="22"/>
                <w:lang w:val="en-US"/>
              </w:rPr>
              <w:t xml:space="preserve"> (English)</w:t>
            </w:r>
          </w:p>
        </w:tc>
        <w:sdt>
          <w:sdtPr>
            <w:rPr>
              <w:szCs w:val="22"/>
              <w:lang w:val="en-US"/>
            </w:rPr>
            <w:id w:val="1788005974"/>
            <w:showingPlcHdr/>
          </w:sdtPr>
          <w:sdtEndPr/>
          <w:sdtContent>
            <w:tc>
              <w:tcPr>
                <w:tcW w:w="3303" w:type="dxa"/>
                <w:gridSpan w:val="4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7C050A" w:rsidRPr="00715B04" w:rsidRDefault="00E207DD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3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7C050A" w:rsidRPr="00CB1D79" w:rsidRDefault="007C050A" w:rsidP="00421F03">
            <w:pPr>
              <w:rPr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Title</w:t>
            </w:r>
            <w:r w:rsidRPr="00CB1D79">
              <w:rPr>
                <w:szCs w:val="22"/>
                <w:lang w:val="en-US"/>
              </w:rPr>
              <w:t xml:space="preserve"> (Original)</w:t>
            </w:r>
          </w:p>
        </w:tc>
        <w:sdt>
          <w:sdtPr>
            <w:rPr>
              <w:szCs w:val="22"/>
              <w:lang w:val="en-US"/>
            </w:rPr>
            <w:id w:val="1811668867"/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7C050A" w:rsidRPr="00715B04" w:rsidRDefault="00E207DD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260673" w:rsidRPr="00CB1D79" w:rsidTr="00B570F2">
        <w:trPr>
          <w:trHeight w:val="484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60673" w:rsidRPr="00CB1D79" w:rsidRDefault="00260673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Language</w:t>
            </w:r>
          </w:p>
        </w:tc>
        <w:sdt>
          <w:sdtPr>
            <w:rPr>
              <w:szCs w:val="22"/>
              <w:lang w:val="en-US"/>
            </w:rPr>
            <w:id w:val="-1931577958"/>
            <w:showingPlcHdr/>
          </w:sdtPr>
          <w:sdtEndPr/>
          <w:sdtContent>
            <w:tc>
              <w:tcPr>
                <w:tcW w:w="3303" w:type="dxa"/>
                <w:gridSpan w:val="4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nil"/>
                </w:tcBorders>
                <w:vAlign w:val="center"/>
              </w:tcPr>
              <w:p w:rsidR="00260673" w:rsidRPr="00715B04" w:rsidRDefault="00260673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  <w:tc>
          <w:tcPr>
            <w:tcW w:w="123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260673" w:rsidRPr="00CB1D79" w:rsidRDefault="00260673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Duration (min.)</w:t>
            </w:r>
          </w:p>
        </w:tc>
        <w:sdt>
          <w:sdtPr>
            <w:rPr>
              <w:szCs w:val="22"/>
              <w:lang w:val="en-US"/>
            </w:rPr>
            <w:id w:val="1259493546"/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260673" w:rsidRPr="00715B04" w:rsidRDefault="00260673" w:rsidP="002A2BAC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 xml:space="preserve">Klicken Sie hier, um Text </w:t>
                </w:r>
              </w:p>
            </w:tc>
          </w:sdtContent>
        </w:sdt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752331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Completion Date</w:t>
            </w:r>
          </w:p>
        </w:tc>
        <w:sdt>
          <w:sdtPr>
            <w:rPr>
              <w:szCs w:val="22"/>
              <w:lang w:val="en-US"/>
            </w:rPr>
            <w:id w:val="800649563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8099" w:type="dxa"/>
                <w:gridSpan w:val="8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9E1C78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ein Datum einzugeben.</w:t>
                </w:r>
              </w:p>
            </w:tc>
          </w:sdtContent>
        </w:sdt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715B04" w:rsidRDefault="00B570F2" w:rsidP="001109D3">
            <w:pPr>
              <w:rPr>
                <w:szCs w:val="22"/>
                <w:lang w:val="de-DE"/>
              </w:rPr>
            </w:pPr>
          </w:p>
        </w:tc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1109D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Please select in which </w:t>
            </w:r>
            <w:r w:rsidRPr="001B0D57">
              <w:rPr>
                <w:b/>
                <w:szCs w:val="22"/>
                <w:lang w:val="en-US"/>
              </w:rPr>
              <w:t>standard format</w:t>
            </w:r>
            <w:r w:rsidRPr="00CB1D79">
              <w:rPr>
                <w:szCs w:val="22"/>
                <w:lang w:val="en-US"/>
              </w:rPr>
              <w:t xml:space="preserve"> you hand in the screener of your film. For other formats please contact BEYOND-Management.</w:t>
            </w: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Format</w:t>
            </w:r>
          </w:p>
        </w:tc>
        <w:tc>
          <w:tcPr>
            <w:tcW w:w="251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B570F2" w:rsidRPr="00CB1D79" w:rsidRDefault="00B570F2" w:rsidP="001109D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PAL    </w:t>
            </w:r>
            <w:sdt>
              <w:sdtPr>
                <w:rPr>
                  <w:szCs w:val="22"/>
                  <w:lang w:val="en-US"/>
                </w:rPr>
                <w:id w:val="-6057321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2107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NTSC    </w:t>
            </w:r>
            <w:sdt>
              <w:sdtPr>
                <w:rPr>
                  <w:szCs w:val="22"/>
                  <w:lang w:val="en-US"/>
                </w:rPr>
                <w:id w:val="-4813097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473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CB1D79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3D</w:t>
            </w:r>
            <w:r>
              <w:rPr>
                <w:rStyle w:val="author-p-459"/>
                <w:lang w:val="en-US"/>
              </w:rPr>
              <w:t xml:space="preserve"> Blu-r</w:t>
            </w:r>
            <w:r w:rsidRPr="00CB1D79">
              <w:rPr>
                <w:rStyle w:val="author-p-459"/>
                <w:lang w:val="en-US"/>
              </w:rPr>
              <w:t>ay</w:t>
            </w:r>
            <w:r>
              <w:rPr>
                <w:rStyle w:val="author-p-459"/>
                <w:lang w:val="en-US"/>
              </w:rPr>
              <w:t xml:space="preserve">   </w:t>
            </w:r>
            <w:sdt>
              <w:sdtPr>
                <w:rPr>
                  <w:szCs w:val="22"/>
                  <w:lang w:val="en-US"/>
                </w:rPr>
                <w:id w:val="-179659019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B570F2" w:rsidRPr="00CB1D79" w:rsidTr="001C3E3A">
        <w:trPr>
          <w:trHeight w:val="578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 xml:space="preserve">Please select in which format the </w:t>
            </w:r>
            <w:r w:rsidRPr="001B0D57">
              <w:rPr>
                <w:rStyle w:val="author-p-459"/>
                <w:b/>
                <w:lang w:val="en-US"/>
              </w:rPr>
              <w:t>original footage</w:t>
            </w:r>
            <w:r w:rsidRPr="00CB1D79">
              <w:rPr>
                <w:rStyle w:val="author-p-459"/>
                <w:lang w:val="en-US"/>
              </w:rPr>
              <w:t xml:space="preserve"> of your movie is shot.</w:t>
            </w: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Format</w:t>
            </w:r>
          </w:p>
        </w:tc>
        <w:tc>
          <w:tcPr>
            <w:tcW w:w="23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Side-by-side</w:t>
            </w:r>
            <w:r w:rsidRPr="00CB1D79">
              <w:rPr>
                <w:szCs w:val="22"/>
                <w:lang w:val="en-US"/>
              </w:rPr>
              <w:t xml:space="preserve">    </w:t>
            </w:r>
            <w:sdt>
              <w:sdtPr>
                <w:rPr>
                  <w:szCs w:val="22"/>
                  <w:lang w:val="en-US"/>
                </w:rPr>
                <w:id w:val="-18665976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2666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Top-and-Bottom</w:t>
            </w:r>
            <w:r w:rsidRPr="00CB1D79">
              <w:rPr>
                <w:szCs w:val="22"/>
                <w:lang w:val="en-US"/>
              </w:rPr>
              <w:t xml:space="preserve">    </w:t>
            </w:r>
            <w:sdt>
              <w:sdtPr>
                <w:rPr>
                  <w:szCs w:val="22"/>
                  <w:lang w:val="en-US"/>
                </w:rPr>
                <w:id w:val="-784434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0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szCs w:val="22"/>
                <w:lang w:val="en-US"/>
              </w:rPr>
            </w:pPr>
          </w:p>
        </w:tc>
      </w:tr>
      <w:tr w:rsidR="00B570F2" w:rsidRPr="00CB1D79" w:rsidTr="00B570F2">
        <w:trPr>
          <w:trHeight w:val="403"/>
          <w:jc w:val="center"/>
        </w:trPr>
        <w:tc>
          <w:tcPr>
            <w:tcW w:w="1236" w:type="dxa"/>
            <w:vMerge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b/>
                <w:szCs w:val="22"/>
                <w:lang w:val="en-US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rStyle w:val="author-p-459"/>
                <w:lang w:val="en-US"/>
              </w:rPr>
            </w:pPr>
            <w:r w:rsidRPr="00CB1D79">
              <w:rPr>
                <w:rStyle w:val="author-p-459"/>
                <w:lang w:val="en-US"/>
              </w:rPr>
              <w:t>Frame packing</w:t>
            </w:r>
            <w:r w:rsidRPr="00CB1D79">
              <w:rPr>
                <w:szCs w:val="22"/>
                <w:lang w:val="en-US"/>
              </w:rPr>
              <w:t xml:space="preserve"> </w:t>
            </w:r>
            <w:sdt>
              <w:sdtPr>
                <w:rPr>
                  <w:szCs w:val="22"/>
                  <w:lang w:val="en-US"/>
                </w:rPr>
                <w:id w:val="15294539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57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6C6E98">
            <w:pPr>
              <w:rPr>
                <w:rStyle w:val="author-p-459"/>
                <w:lang w:val="en-US"/>
              </w:rPr>
            </w:pPr>
            <w:r w:rsidRPr="001B0D57">
              <w:rPr>
                <w:rStyle w:val="author-p-459"/>
                <w:lang w:val="en-US"/>
              </w:rPr>
              <w:t>3D DCP (Digital Cinema Package)</w:t>
            </w:r>
            <w:r w:rsidRPr="00CB1D79">
              <w:rPr>
                <w:szCs w:val="22"/>
                <w:lang w:val="en-US"/>
              </w:rPr>
              <w:t xml:space="preserve"> </w:t>
            </w:r>
            <w:sdt>
              <w:sdtPr>
                <w:rPr>
                  <w:szCs w:val="22"/>
                  <w:lang w:val="en-US"/>
                </w:rPr>
                <w:id w:val="12506201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B570F2" w:rsidRPr="00CB1D79" w:rsidTr="00260673">
        <w:trPr>
          <w:trHeight w:val="690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260673">
            <w:pPr>
              <w:rPr>
                <w:b/>
                <w:szCs w:val="22"/>
                <w:lang w:val="en-US"/>
              </w:rPr>
            </w:pPr>
            <w:r w:rsidRPr="00CB1D79">
              <w:rPr>
                <w:rStyle w:val="author-p-459"/>
                <w:b/>
                <w:lang w:val="en-US"/>
              </w:rPr>
              <w:t>Please label the DVD or 3D Blu-ray screener with the title, duration and formats of the film.</w:t>
            </w:r>
          </w:p>
        </w:tc>
      </w:tr>
      <w:tr w:rsidR="00B570F2" w:rsidRPr="00CB1D79" w:rsidTr="00CB1D79">
        <w:trPr>
          <w:trHeight w:val="6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</w:p>
        </w:tc>
      </w:tr>
      <w:tr w:rsidR="00B570F2" w:rsidRPr="00CB1D79" w:rsidTr="00260673">
        <w:trPr>
          <w:trHeight w:val="403"/>
          <w:jc w:val="center"/>
        </w:trPr>
        <w:tc>
          <w:tcPr>
            <w:tcW w:w="93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Cast and Crew</w:t>
            </w:r>
          </w:p>
        </w:tc>
      </w:tr>
      <w:tr w:rsidR="00B570F2" w:rsidRPr="00CB1D79" w:rsidTr="00B570F2">
        <w:trPr>
          <w:trHeight w:val="303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Writer</w:t>
            </w:r>
          </w:p>
        </w:tc>
        <w:sdt>
          <w:sdtPr>
            <w:rPr>
              <w:szCs w:val="22"/>
              <w:lang w:val="en-US"/>
            </w:rPr>
            <w:id w:val="577721030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482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Director of Photography</w:t>
            </w:r>
          </w:p>
        </w:tc>
        <w:sdt>
          <w:sdtPr>
            <w:rPr>
              <w:szCs w:val="22"/>
              <w:lang w:val="en-US"/>
            </w:rPr>
            <w:id w:val="2018493641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258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421F03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Stereographer</w:t>
            </w:r>
          </w:p>
        </w:tc>
        <w:sdt>
          <w:sdtPr>
            <w:rPr>
              <w:szCs w:val="22"/>
              <w:lang w:val="en-US"/>
            </w:rPr>
            <w:id w:val="1337185932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421F03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482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Editor</w:t>
            </w:r>
          </w:p>
        </w:tc>
        <w:sdt>
          <w:sdtPr>
            <w:rPr>
              <w:szCs w:val="22"/>
              <w:lang w:val="en-US"/>
            </w:rPr>
            <w:id w:val="-201329026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Production Designer</w:t>
            </w:r>
          </w:p>
        </w:tc>
        <w:sdt>
          <w:sdtPr>
            <w:rPr>
              <w:szCs w:val="22"/>
              <w:lang w:val="en-US"/>
            </w:rPr>
            <w:id w:val="1272824293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Sound Production</w:t>
            </w:r>
          </w:p>
        </w:tc>
        <w:sdt>
          <w:sdtPr>
            <w:rPr>
              <w:szCs w:val="22"/>
              <w:lang w:val="en-US"/>
            </w:rPr>
            <w:id w:val="-348492327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B570F2" w:rsidRPr="00715B04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  <w:tr w:rsidR="00B570F2" w:rsidRPr="00CB1D79" w:rsidTr="00B570F2">
        <w:trPr>
          <w:trHeight w:val="357"/>
          <w:jc w:val="center"/>
        </w:trPr>
        <w:tc>
          <w:tcPr>
            <w:tcW w:w="2052" w:type="dxa"/>
            <w:gridSpan w:val="2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B570F2" w:rsidRPr="00CB1D79" w:rsidRDefault="00B570F2" w:rsidP="005667F9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Production Company</w:t>
            </w:r>
          </w:p>
        </w:tc>
        <w:sdt>
          <w:sdtPr>
            <w:rPr>
              <w:szCs w:val="22"/>
              <w:lang w:val="en-US"/>
            </w:rPr>
            <w:id w:val="-1661375972"/>
            <w:showingPlcHdr/>
          </w:sdtPr>
          <w:sdtEndPr/>
          <w:sdtContent>
            <w:tc>
              <w:tcPr>
                <w:tcW w:w="7283" w:type="dxa"/>
                <w:gridSpan w:val="7"/>
                <w:tcBorders>
                  <w:top w:val="single" w:sz="4" w:space="0" w:color="C0C0C0"/>
                  <w:left w:val="nil"/>
                  <w:right w:val="single" w:sz="4" w:space="0" w:color="C0C0C0"/>
                </w:tcBorders>
                <w:vAlign w:val="center"/>
              </w:tcPr>
              <w:p w:rsidR="00B570F2" w:rsidRPr="00CB1D79" w:rsidRDefault="00B570F2" w:rsidP="005667F9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</w:tr>
    </w:tbl>
    <w:p w:rsidR="00E207DD" w:rsidRPr="00CB1D79" w:rsidRDefault="00E207DD">
      <w:pPr>
        <w:rPr>
          <w:lang w:val="de-DE"/>
        </w:rPr>
      </w:pPr>
    </w:p>
    <w:tbl>
      <w:tblPr>
        <w:tblStyle w:val="NormaleTabelle1"/>
        <w:tblW w:w="9356" w:type="dxa"/>
        <w:jc w:val="center"/>
        <w:tblInd w:w="0" w:type="dxa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118"/>
        <w:gridCol w:w="3119"/>
        <w:gridCol w:w="3119"/>
      </w:tblGrid>
      <w:tr w:rsidR="004D498F" w:rsidRPr="00CB1D79" w:rsidTr="007C050A">
        <w:trPr>
          <w:trHeight w:val="288"/>
          <w:jc w:val="center"/>
        </w:trPr>
        <w:tc>
          <w:tcPr>
            <w:tcW w:w="935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4D498F" w:rsidRPr="00CB1D79" w:rsidRDefault="009E1C78" w:rsidP="009E1C78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Screening history</w:t>
            </w:r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4C23D3" w:rsidP="009E1C78">
            <w:pPr>
              <w:pStyle w:val="kursiv"/>
              <w:rPr>
                <w:i w:val="0"/>
                <w:szCs w:val="22"/>
                <w:lang w:val="en-US"/>
              </w:rPr>
            </w:pPr>
            <w:r>
              <w:rPr>
                <w:i w:val="0"/>
                <w:szCs w:val="22"/>
                <w:lang w:val="en-US"/>
              </w:rPr>
              <w:t>W</w:t>
            </w:r>
            <w:r w:rsidRPr="00CB1D79">
              <w:rPr>
                <w:i w:val="0"/>
                <w:szCs w:val="22"/>
                <w:lang w:val="en-US"/>
              </w:rPr>
              <w:t>ill the film have been screened</w:t>
            </w:r>
            <w:r>
              <w:rPr>
                <w:i w:val="0"/>
                <w:szCs w:val="22"/>
                <w:lang w:val="en-US"/>
              </w:rPr>
              <w:t xml:space="preserve"> b</w:t>
            </w:r>
            <w:r w:rsidRPr="00CB1D79">
              <w:rPr>
                <w:i w:val="0"/>
                <w:szCs w:val="22"/>
                <w:lang w:val="en-US"/>
              </w:rPr>
              <w:t xml:space="preserve">y </w:t>
            </w:r>
            <w:r>
              <w:rPr>
                <w:i w:val="0"/>
                <w:szCs w:val="22"/>
                <w:lang w:val="en-US"/>
              </w:rPr>
              <w:t>the third of October</w:t>
            </w:r>
            <w:r w:rsidRPr="00CB1D79">
              <w:rPr>
                <w:i w:val="0"/>
                <w:szCs w:val="22"/>
                <w:lang w:val="en-US"/>
              </w:rPr>
              <w:t>?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Yes</w:t>
            </w:r>
            <w:sdt>
              <w:sdtPr>
                <w:rPr>
                  <w:i w:val="0"/>
                  <w:szCs w:val="22"/>
                  <w:lang w:val="en-US"/>
                </w:rPr>
                <w:id w:val="-9638802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i w:val="0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No</w:t>
            </w:r>
            <w:sdt>
              <w:sdtPr>
                <w:rPr>
                  <w:i w:val="0"/>
                  <w:szCs w:val="22"/>
                  <w:lang w:val="en-US"/>
                </w:rPr>
                <w:id w:val="-20808865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CB1D79">
                  <w:rPr>
                    <w:rFonts w:ascii="MS Gothic" w:eastAsia="MS Gothic" w:hAnsi="MS Gothic"/>
                    <w:i w:val="0"/>
                    <w:szCs w:val="22"/>
                    <w:lang w:val="en-US"/>
                  </w:rPr>
                  <w:t>☐</w:t>
                </w:r>
              </w:sdtContent>
            </w:sdt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If yes</w:t>
            </w:r>
            <w:r w:rsidR="00685EC1" w:rsidRPr="00CB1D79">
              <w:rPr>
                <w:i w:val="0"/>
                <w:szCs w:val="22"/>
                <w:lang w:val="en-US"/>
              </w:rPr>
              <w:t>,</w:t>
            </w:r>
            <w:r w:rsidRPr="00CB1D79">
              <w:rPr>
                <w:i w:val="0"/>
                <w:szCs w:val="22"/>
                <w:lang w:val="en-US"/>
              </w:rPr>
              <w:t xml:space="preserve"> please indicate: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Place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  <w:r w:rsidRPr="00CB1D79">
              <w:rPr>
                <w:i w:val="0"/>
                <w:szCs w:val="22"/>
                <w:lang w:val="en-US"/>
              </w:rPr>
              <w:t>Date</w:t>
            </w:r>
          </w:p>
        </w:tc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</w:p>
        </w:tc>
        <w:sdt>
          <w:sdtPr>
            <w:rPr>
              <w:i w:val="0"/>
              <w:szCs w:val="22"/>
              <w:lang w:val="en-US"/>
            </w:rPr>
            <w:id w:val="-941218514"/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715B04" w:rsidRDefault="009E1C78" w:rsidP="00685EC1">
                <w:pPr>
                  <w:pStyle w:val="kursiv"/>
                  <w:rPr>
                    <w:i w:val="0"/>
                    <w:szCs w:val="22"/>
                  </w:rPr>
                </w:pPr>
                <w:r w:rsidRPr="00715B04">
                  <w:rPr>
                    <w:rStyle w:val="Platzhaltertext"/>
                  </w:rPr>
                  <w:t>Klicken Sie hier, um T</w:t>
                </w:r>
              </w:p>
            </w:tc>
          </w:sdtContent>
        </w:sdt>
        <w:sdt>
          <w:sdtPr>
            <w:rPr>
              <w:i w:val="0"/>
              <w:szCs w:val="22"/>
              <w:lang w:val="en-US"/>
            </w:rPr>
            <w:id w:val="765661627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685EC1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</w:t>
                </w:r>
              </w:p>
            </w:tc>
          </w:sdtContent>
        </w:sdt>
      </w:tr>
      <w:tr w:rsidR="009E1C78" w:rsidRPr="00CB1D79" w:rsidTr="001C5C2C">
        <w:trPr>
          <w:trHeight w:val="288"/>
          <w:jc w:val="center"/>
        </w:trPr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E1C78" w:rsidRPr="00CB1D79" w:rsidRDefault="009E1C78" w:rsidP="009E1C78">
            <w:pPr>
              <w:pStyle w:val="kursiv"/>
              <w:rPr>
                <w:i w:val="0"/>
                <w:szCs w:val="22"/>
                <w:lang w:val="en-US"/>
              </w:rPr>
            </w:pPr>
          </w:p>
        </w:tc>
        <w:sdt>
          <w:sdtPr>
            <w:rPr>
              <w:i w:val="0"/>
              <w:szCs w:val="22"/>
              <w:lang w:val="en-US"/>
            </w:rPr>
            <w:id w:val="-1257900934"/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9E1C78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  <w:sdt>
          <w:sdtPr>
            <w:rPr>
              <w:i w:val="0"/>
              <w:szCs w:val="22"/>
              <w:lang w:val="en-US"/>
            </w:rPr>
            <w:id w:val="1176463428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tcBorders>
                  <w:top w:val="single" w:sz="4" w:space="0" w:color="C0C0C0"/>
                  <w:left w:val="single" w:sz="4" w:space="0" w:color="C0C0C0"/>
                  <w:bottom w:val="single" w:sz="4" w:space="0" w:color="C0C0C0"/>
                  <w:right w:val="single" w:sz="4" w:space="0" w:color="C0C0C0"/>
                </w:tcBorders>
                <w:vAlign w:val="center"/>
              </w:tcPr>
              <w:p w:rsidR="009E1C78" w:rsidRPr="00CB1D79" w:rsidRDefault="00685EC1" w:rsidP="00685EC1">
                <w:pPr>
                  <w:pStyle w:val="kursiv"/>
                  <w:rPr>
                    <w:i w:val="0"/>
                    <w:szCs w:val="22"/>
                    <w:lang w:val="en-US"/>
                  </w:rPr>
                </w:pPr>
                <w:r w:rsidRPr="00CB1D79">
                  <w:rPr>
                    <w:rStyle w:val="Platzhaltertext"/>
                    <w:lang w:val="en-US"/>
                  </w:rPr>
                  <w:t xml:space="preserve">Klicken Sie hier, um </w:t>
                </w:r>
              </w:p>
            </w:tc>
          </w:sdtContent>
        </w:sdt>
      </w:tr>
    </w:tbl>
    <w:p w:rsidR="00C6742B" w:rsidRPr="00CB1D79" w:rsidRDefault="00C6742B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685EC1" w:rsidRPr="00CB1D79" w:rsidRDefault="00685EC1" w:rsidP="00C6742B">
      <w:pPr>
        <w:rPr>
          <w:rFonts w:cs="Times New Roman"/>
          <w:szCs w:val="22"/>
          <w:lang w:val="en-US" w:eastAsia="de-DE" w:bidi="de-DE"/>
        </w:rPr>
      </w:pPr>
    </w:p>
    <w:p w:rsidR="00A0501A" w:rsidRDefault="00A0501A">
      <w:pPr>
        <w:rPr>
          <w:b/>
          <w:caps/>
          <w:sz w:val="28"/>
          <w:szCs w:val="28"/>
          <w:lang w:val="en-US" w:eastAsia="de-DE" w:bidi="de-DE"/>
        </w:rPr>
      </w:pPr>
      <w:r>
        <w:rPr>
          <w:lang w:val="en-US" w:eastAsia="de-DE" w:bidi="de-DE"/>
        </w:rPr>
        <w:br w:type="page"/>
      </w:r>
    </w:p>
    <w:p w:rsidR="00CC6B1F" w:rsidRPr="00CB1D79" w:rsidRDefault="006449FB" w:rsidP="006449FB">
      <w:pPr>
        <w:pStyle w:val="berschrift1"/>
        <w:ind w:left="0"/>
        <w:rPr>
          <w:lang w:val="en-US" w:eastAsia="de-DE" w:bidi="de-DE"/>
        </w:rPr>
      </w:pPr>
      <w:r w:rsidRPr="00CB1D79">
        <w:rPr>
          <w:lang w:val="en-US" w:eastAsia="de-DE" w:bidi="de-DE"/>
        </w:rPr>
        <w:lastRenderedPageBreak/>
        <w:t>Terms and Cond</w:t>
      </w:r>
      <w:r w:rsidR="00CC6B1F" w:rsidRPr="00CB1D79">
        <w:rPr>
          <w:lang w:val="en-US" w:eastAsia="de-DE" w:bidi="de-DE"/>
        </w:rPr>
        <w:t>itions:</w:t>
      </w:r>
    </w:p>
    <w:p w:rsidR="00CC6B1F" w:rsidRPr="00CB1D79" w:rsidRDefault="00CC6B1F" w:rsidP="0030582B">
      <w:pPr>
        <w:rPr>
          <w:rFonts w:cs="Times New Roman"/>
          <w:szCs w:val="24"/>
          <w:lang w:val="en-US" w:eastAsia="de-DE" w:bidi="de-DE"/>
        </w:rPr>
      </w:pPr>
    </w:p>
    <w:p w:rsidR="00D7217F" w:rsidRDefault="00D7217F" w:rsidP="00D7217F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</w:p>
    <w:p w:rsidR="007B2583" w:rsidRPr="00CB1D79" w:rsidRDefault="00875429" w:rsidP="006449FB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From </w:t>
      </w:r>
      <w:r w:rsidRPr="00CB1D79">
        <w:rPr>
          <w:rFonts w:cs="Times New Roman"/>
          <w:b/>
          <w:szCs w:val="22"/>
          <w:lang w:val="en-US" w:eastAsia="de-DE" w:bidi="de-DE"/>
        </w:rPr>
        <w:t>October 03</w:t>
      </w:r>
      <w:r w:rsidRPr="00CB1D79">
        <w:rPr>
          <w:rFonts w:cs="Times New Roman"/>
          <w:b/>
          <w:szCs w:val="22"/>
          <w:vertAlign w:val="superscript"/>
          <w:lang w:val="en-US" w:eastAsia="de-DE" w:bidi="de-DE"/>
        </w:rPr>
        <w:t>rd</w:t>
      </w:r>
      <w:r w:rsidRPr="00CB1D79">
        <w:rPr>
          <w:rFonts w:cs="Times New Roman"/>
          <w:b/>
          <w:szCs w:val="22"/>
          <w:lang w:val="en-US" w:eastAsia="de-DE" w:bidi="de-DE"/>
        </w:rPr>
        <w:t xml:space="preserve"> </w:t>
      </w:r>
      <w:r w:rsidR="00CB1D79">
        <w:rPr>
          <w:rFonts w:cs="Times New Roman"/>
          <w:b/>
          <w:szCs w:val="22"/>
          <w:lang w:val="en-US" w:eastAsia="de-DE" w:bidi="de-DE"/>
        </w:rPr>
        <w:t>through</w:t>
      </w:r>
      <w:r w:rsidRPr="00CB1D79">
        <w:rPr>
          <w:rFonts w:cs="Times New Roman"/>
          <w:b/>
          <w:szCs w:val="22"/>
          <w:lang w:val="en-US" w:eastAsia="de-DE" w:bidi="de-DE"/>
        </w:rPr>
        <w:t xml:space="preserve"> October 06</w:t>
      </w:r>
      <w:r w:rsidRPr="00CB1D79">
        <w:rPr>
          <w:rFonts w:cs="Times New Roman"/>
          <w:b/>
          <w:szCs w:val="22"/>
          <w:vertAlign w:val="superscript"/>
          <w:lang w:val="en-US" w:eastAsia="de-DE" w:bidi="de-DE"/>
        </w:rPr>
        <w:t>th</w:t>
      </w:r>
      <w:r w:rsidR="009D5263" w:rsidRPr="00CB1D79">
        <w:rPr>
          <w:rFonts w:cs="Times New Roman"/>
          <w:szCs w:val="22"/>
          <w:lang w:val="en-US" w:eastAsia="de-DE" w:bidi="de-DE"/>
        </w:rPr>
        <w:t xml:space="preserve"> </w:t>
      </w:r>
      <w:r w:rsidR="009D5263" w:rsidRPr="00CB1D79">
        <w:rPr>
          <w:rFonts w:cs="Times New Roman"/>
          <w:b/>
          <w:szCs w:val="22"/>
          <w:lang w:val="en-US" w:eastAsia="de-DE" w:bidi="de-DE"/>
        </w:rPr>
        <w:t>2013</w:t>
      </w:r>
      <w:r w:rsidRPr="00CB1D79">
        <w:rPr>
          <w:rFonts w:cs="Times New Roman"/>
          <w:szCs w:val="22"/>
          <w:lang w:val="en-US" w:eastAsia="de-DE" w:bidi="de-DE"/>
        </w:rPr>
        <w:t>, the city of Karlsruhe together with the Karlsruhe University of Arts and Design | HfG and the Center for Art and Media Karlsruhe | ZKM are once again hosting the international 3D-Festival BEYOND.</w:t>
      </w:r>
      <w:r w:rsidR="009D5263" w:rsidRPr="00CB1D79">
        <w:rPr>
          <w:rFonts w:cs="Times New Roman"/>
          <w:szCs w:val="22"/>
          <w:lang w:val="en-US" w:eastAsia="de-DE" w:bidi="de-DE"/>
        </w:rPr>
        <w:t xml:space="preserve"> </w:t>
      </w:r>
      <w:r w:rsidRPr="00CB1D79">
        <w:rPr>
          <w:rFonts w:cs="Times New Roman"/>
          <w:szCs w:val="22"/>
          <w:lang w:val="en-US" w:eastAsia="de-DE" w:bidi="de-DE"/>
        </w:rPr>
        <w:t>Besides a diverse 3D-cinema program, revealing the latest productions and trends of stereoscopic film in cinema and television with special focus on new form</w:t>
      </w:r>
      <w:r w:rsidR="00E457BF">
        <w:rPr>
          <w:rFonts w:cs="Times New Roman"/>
          <w:szCs w:val="22"/>
          <w:lang w:val="en-US" w:eastAsia="de-DE" w:bidi="de-DE"/>
        </w:rPr>
        <w:t>s of story-telling and 3D-story</w:t>
      </w:r>
      <w:r w:rsidRPr="00CB1D79">
        <w:rPr>
          <w:rFonts w:cs="Times New Roman"/>
          <w:szCs w:val="22"/>
          <w:lang w:val="en-US" w:eastAsia="de-DE" w:bidi="de-DE"/>
        </w:rPr>
        <w:t>telling, BEYOND-Festival 2013 presents an exhibition of 3D.</w:t>
      </w:r>
      <w:r w:rsidR="00E5068F" w:rsidRPr="00CB1D79">
        <w:rPr>
          <w:rFonts w:cs="Times New Roman"/>
          <w:szCs w:val="22"/>
          <w:lang w:val="en-US" w:eastAsia="de-DE" w:bidi="de-DE"/>
        </w:rPr>
        <w:t>The 3D-Festival BEYOND 2013 takes place from 3</w:t>
      </w:r>
      <w:r w:rsidR="00E5068F" w:rsidRPr="00CB1D79">
        <w:rPr>
          <w:rFonts w:cs="Times New Roman"/>
          <w:szCs w:val="22"/>
          <w:vertAlign w:val="superscript"/>
          <w:lang w:val="en-US" w:eastAsia="de-DE" w:bidi="de-DE"/>
        </w:rPr>
        <w:t>rd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to 6</w:t>
      </w:r>
      <w:r w:rsidR="00E5068F" w:rsidRPr="00CB1D79">
        <w:rPr>
          <w:rFonts w:cs="Times New Roman"/>
          <w:szCs w:val="22"/>
          <w:vertAlign w:val="superscript"/>
          <w:lang w:val="en-US" w:eastAsia="de-DE" w:bidi="de-DE"/>
        </w:rPr>
        <w:t>th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October 2013. It aim</w:t>
      </w:r>
      <w:r w:rsidR="00CB1D79">
        <w:rPr>
          <w:rFonts w:cs="Times New Roman"/>
          <w:szCs w:val="22"/>
          <w:lang w:val="en-US" w:eastAsia="de-DE" w:bidi="de-DE"/>
        </w:rPr>
        <w:t>s</w:t>
      </w:r>
      <w:r w:rsidR="00E5068F" w:rsidRPr="00CB1D79">
        <w:rPr>
          <w:rFonts w:cs="Times New Roman"/>
          <w:szCs w:val="22"/>
          <w:lang w:val="en-US" w:eastAsia="de-DE" w:bidi="de-DE"/>
        </w:rPr>
        <w:t xml:space="preserve"> at exploring the future and possibilities of 3D as a medium and beyond. </w:t>
      </w:r>
    </w:p>
    <w:p w:rsidR="00875429" w:rsidRDefault="00BB6931" w:rsidP="007B2583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  <w:hyperlink r:id="rId10" w:history="1">
        <w:r w:rsidR="00D7217F" w:rsidRPr="001B4FF7">
          <w:rPr>
            <w:rStyle w:val="Link"/>
            <w:rFonts w:cs="Times New Roman"/>
            <w:szCs w:val="22"/>
            <w:lang w:val="en-US" w:eastAsia="de-DE" w:bidi="de-DE"/>
          </w:rPr>
          <w:t>www.beyond-festival.com</w:t>
        </w:r>
      </w:hyperlink>
    </w:p>
    <w:p w:rsidR="00D7217F" w:rsidRPr="00CB1D79" w:rsidRDefault="00D7217F" w:rsidP="007B2583">
      <w:pPr>
        <w:pStyle w:val="Listenabsatz"/>
        <w:jc w:val="both"/>
        <w:rPr>
          <w:rFonts w:cs="Times New Roman"/>
          <w:szCs w:val="22"/>
          <w:lang w:val="en-US" w:eastAsia="de-DE" w:bidi="de-DE"/>
        </w:rPr>
      </w:pPr>
    </w:p>
    <w:p w:rsidR="00CC6B1F" w:rsidRPr="00A92764" w:rsidRDefault="00875429" w:rsidP="00D7217F">
      <w:pPr>
        <w:ind w:left="1080"/>
        <w:jc w:val="both"/>
        <w:rPr>
          <w:rFonts w:cs="Times New Roman"/>
          <w:szCs w:val="22"/>
          <w:lang w:val="en-US" w:eastAsia="de-DE" w:bidi="de-DE"/>
        </w:rPr>
      </w:pPr>
      <w:r w:rsidRPr="00A92764">
        <w:rPr>
          <w:rFonts w:cs="Times New Roman"/>
          <w:szCs w:val="22"/>
          <w:lang w:val="en-US" w:eastAsia="de-DE" w:bidi="de-DE"/>
        </w:rPr>
        <w:t>Additionally, the biennale BEYOND-Award for excellence in 3D and stereoscopic 3D will be awarded</w:t>
      </w:r>
      <w:r w:rsidR="006449FB" w:rsidRPr="00A92764">
        <w:rPr>
          <w:rFonts w:cs="Times New Roman"/>
          <w:szCs w:val="22"/>
          <w:lang w:val="en-US" w:eastAsia="de-DE" w:bidi="de-DE"/>
        </w:rPr>
        <w:t>. For the first time, participants may look forward to hand in their content and step into the</w:t>
      </w:r>
      <w:r w:rsidR="006A07A4" w:rsidRPr="00A92764">
        <w:rPr>
          <w:rFonts w:cs="Times New Roman"/>
          <w:szCs w:val="22"/>
          <w:lang w:val="en-US" w:eastAsia="de-DE" w:bidi="de-DE"/>
        </w:rPr>
        <w:t xml:space="preserve"> </w:t>
      </w:r>
      <w:r w:rsidR="00E457BF" w:rsidRPr="00A92764">
        <w:rPr>
          <w:rFonts w:cs="Times New Roman"/>
          <w:szCs w:val="22"/>
          <w:lang w:val="en-US" w:eastAsia="de-DE" w:bidi="de-DE"/>
        </w:rPr>
        <w:t>footsteps</w:t>
      </w:r>
      <w:r w:rsidR="006A07A4" w:rsidRPr="00A92764">
        <w:rPr>
          <w:rFonts w:cs="Times New Roman"/>
          <w:szCs w:val="22"/>
          <w:lang w:val="en-US" w:eastAsia="de-DE" w:bidi="de-DE"/>
        </w:rPr>
        <w:t xml:space="preserve"> of Wim Wenders</w:t>
      </w:r>
      <w:r w:rsidR="00B570F2">
        <w:rPr>
          <w:rFonts w:cs="Times New Roman"/>
          <w:szCs w:val="22"/>
          <w:lang w:val="en-US" w:eastAsia="de-DE" w:bidi="de-DE"/>
        </w:rPr>
        <w:t xml:space="preserve"> (Pina</w:t>
      </w:r>
      <w:r w:rsidR="006449FB" w:rsidRPr="00A92764">
        <w:rPr>
          <w:rFonts w:cs="Times New Roman"/>
          <w:szCs w:val="22"/>
          <w:lang w:val="en-US" w:eastAsia="de-DE" w:bidi="de-DE"/>
        </w:rPr>
        <w:t>)</w:t>
      </w:r>
      <w:r w:rsidRPr="00A92764">
        <w:rPr>
          <w:rFonts w:cs="Times New Roman"/>
          <w:szCs w:val="22"/>
          <w:lang w:val="en-US" w:eastAsia="de-DE" w:bidi="de-DE"/>
        </w:rPr>
        <w:t xml:space="preserve"> </w:t>
      </w:r>
      <w:r w:rsidR="006449FB" w:rsidRPr="00A92764">
        <w:rPr>
          <w:rFonts w:cs="Times New Roman"/>
          <w:szCs w:val="22"/>
          <w:lang w:val="en-US" w:eastAsia="de-DE" w:bidi="de-DE"/>
        </w:rPr>
        <w:t>who symbolically received the BEYOND-Award 2011, representing the qualitative submission expected in future years.</w:t>
      </w:r>
    </w:p>
    <w:p w:rsidR="00D7217F" w:rsidRPr="00A92764" w:rsidRDefault="00D7217F" w:rsidP="00D7217F">
      <w:pPr>
        <w:pStyle w:val="Listenabsatz"/>
        <w:ind w:left="1440"/>
        <w:jc w:val="both"/>
        <w:rPr>
          <w:rFonts w:cs="Times New Roman"/>
          <w:szCs w:val="22"/>
          <w:lang w:val="en-US" w:eastAsia="de-DE" w:bidi="de-DE"/>
        </w:rPr>
      </w:pPr>
    </w:p>
    <w:p w:rsidR="009D5263" w:rsidRDefault="009D5263" w:rsidP="009D5263">
      <w:pPr>
        <w:pStyle w:val="Listenabsatz"/>
        <w:jc w:val="both"/>
        <w:rPr>
          <w:rFonts w:cs="Times New Roman"/>
          <w:b/>
          <w:szCs w:val="22"/>
          <w:lang w:val="en-US" w:eastAsia="de-DE" w:bidi="de-DE"/>
        </w:rPr>
      </w:pPr>
      <w:r w:rsidRPr="00CB1D79">
        <w:rPr>
          <w:rFonts w:cs="Times New Roman"/>
          <w:b/>
          <w:szCs w:val="22"/>
          <w:lang w:val="en-US" w:eastAsia="de-DE" w:bidi="de-DE"/>
        </w:rPr>
        <w:t>BEYOND – a 3D-Festival connecting technology, disciplines and people at the same time.</w:t>
      </w:r>
    </w:p>
    <w:p w:rsidR="00D7217F" w:rsidRPr="00CB1D79" w:rsidRDefault="00D7217F" w:rsidP="009D5263">
      <w:pPr>
        <w:pStyle w:val="Listenabsatz"/>
        <w:jc w:val="both"/>
        <w:rPr>
          <w:rFonts w:cs="Times New Roman"/>
          <w:b/>
          <w:szCs w:val="22"/>
          <w:lang w:val="en-US" w:eastAsia="de-DE" w:bidi="de-DE"/>
        </w:rPr>
      </w:pPr>
    </w:p>
    <w:p w:rsidR="00E5068F" w:rsidRPr="00CB1D79" w:rsidRDefault="00E5068F" w:rsidP="006449FB">
      <w:pPr>
        <w:jc w:val="both"/>
        <w:rPr>
          <w:rFonts w:cs="Times New Roman"/>
          <w:szCs w:val="22"/>
          <w:lang w:val="en-US" w:eastAsia="de-DE" w:bidi="de-DE"/>
        </w:rPr>
      </w:pPr>
    </w:p>
    <w:p w:rsidR="00E5068F" w:rsidRPr="00CB1D79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Content /F</w:t>
      </w:r>
      <w:r w:rsidR="00B570F2">
        <w:rPr>
          <w:rFonts w:cs="Times New Roman"/>
          <w:szCs w:val="22"/>
          <w:lang w:val="en-US" w:eastAsia="de-DE" w:bidi="de-DE"/>
        </w:rPr>
        <w:t>ilms have to be completed by 20</w:t>
      </w:r>
      <w:r w:rsidR="00B570F2" w:rsidRPr="00A20E7C">
        <w:rPr>
          <w:rFonts w:cs="Times New Roman"/>
          <w:szCs w:val="22"/>
          <w:vertAlign w:val="superscript"/>
          <w:lang w:val="en-US" w:eastAsia="de-DE" w:bidi="de-DE"/>
        </w:rPr>
        <w:t>th</w:t>
      </w:r>
      <w:r w:rsidR="00B570F2">
        <w:rPr>
          <w:rFonts w:cs="Times New Roman"/>
          <w:szCs w:val="22"/>
          <w:lang w:val="en-US" w:eastAsia="de-DE" w:bidi="de-DE"/>
        </w:rPr>
        <w:t xml:space="preserve"> August 2013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E5068F" w:rsidRPr="00CB1D79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All documents and DVDs necessary have to reach BEYOND-Management before submission deadline.</w:t>
      </w:r>
    </w:p>
    <w:p w:rsidR="00E5068F" w:rsidRPr="001B0D57" w:rsidRDefault="00E5068F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The full-size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d </w:t>
      </w:r>
      <w:r w:rsidRPr="00CB1D79">
        <w:rPr>
          <w:rFonts w:cs="Times New Roman"/>
          <w:szCs w:val="22"/>
          <w:lang w:val="en-US" w:eastAsia="de-DE" w:bidi="de-DE"/>
        </w:rPr>
        <w:t>movie</w:t>
      </w:r>
      <w:r w:rsidR="001533D6" w:rsidRPr="00CB1D79">
        <w:rPr>
          <w:rFonts w:cs="Times New Roman"/>
          <w:szCs w:val="22"/>
          <w:lang w:val="en-US" w:eastAsia="de-DE" w:bidi="de-DE"/>
        </w:rPr>
        <w:t>, suitable to screen in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 cinema,</w:t>
      </w:r>
      <w:r w:rsidRPr="00CB1D79">
        <w:rPr>
          <w:rFonts w:cs="Times New Roman"/>
          <w:szCs w:val="22"/>
          <w:lang w:val="en-US" w:eastAsia="de-DE" w:bidi="de-DE"/>
        </w:rPr>
        <w:t xml:space="preserve"> has to be handed in after confirmation of participation but not later than 30 days before the Festival</w:t>
      </w:r>
      <w:r w:rsidR="006F7FD4" w:rsidRPr="00CB1D79">
        <w:rPr>
          <w:rFonts w:cs="Times New Roman"/>
          <w:szCs w:val="22"/>
          <w:lang w:val="en-US" w:eastAsia="de-DE" w:bidi="de-DE"/>
        </w:rPr>
        <w:t xml:space="preserve"> (All information will be included in participation confirmation)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1A52F1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The language of </w:t>
      </w:r>
      <w:r w:rsidR="001533D6" w:rsidRPr="00CB1D79">
        <w:rPr>
          <w:rFonts w:cs="Times New Roman"/>
          <w:szCs w:val="22"/>
          <w:lang w:val="en-US" w:eastAsia="de-DE" w:bidi="de-DE"/>
        </w:rPr>
        <w:t xml:space="preserve">the </w:t>
      </w:r>
      <w:r w:rsidRPr="00CB1D79">
        <w:rPr>
          <w:rFonts w:cs="Times New Roman"/>
          <w:szCs w:val="22"/>
          <w:lang w:val="en-US" w:eastAsia="de-DE" w:bidi="de-DE"/>
        </w:rPr>
        <w:t>f</w:t>
      </w:r>
      <w:r w:rsidR="001533D6" w:rsidRPr="00CB1D79">
        <w:rPr>
          <w:rFonts w:cs="Times New Roman"/>
          <w:szCs w:val="22"/>
          <w:lang w:val="en-US" w:eastAsia="de-DE" w:bidi="de-DE"/>
        </w:rPr>
        <w:t>ilm</w:t>
      </w:r>
      <w:r w:rsidRPr="00CB1D79">
        <w:rPr>
          <w:rFonts w:cs="Times New Roman"/>
          <w:szCs w:val="22"/>
          <w:lang w:val="en-US" w:eastAsia="de-DE" w:bidi="de-DE"/>
        </w:rPr>
        <w:t xml:space="preserve"> </w:t>
      </w:r>
      <w:r w:rsidR="001533D6" w:rsidRPr="00CB1D79">
        <w:rPr>
          <w:rFonts w:cs="Times New Roman"/>
          <w:szCs w:val="22"/>
          <w:lang w:val="en-US" w:eastAsia="de-DE" w:bidi="de-DE"/>
        </w:rPr>
        <w:t xml:space="preserve">is </w:t>
      </w:r>
      <w:r w:rsidRPr="00CB1D79">
        <w:rPr>
          <w:rFonts w:cs="Times New Roman"/>
          <w:szCs w:val="22"/>
          <w:lang w:val="en-US" w:eastAsia="de-DE" w:bidi="de-DE"/>
        </w:rPr>
        <w:t>freely electable as long as German or English subtitles are provided</w:t>
      </w:r>
      <w:r w:rsidR="00A92764">
        <w:rPr>
          <w:rFonts w:cs="Times New Roman"/>
          <w:szCs w:val="22"/>
          <w:lang w:val="en-US" w:eastAsia="de-DE" w:bidi="de-DE"/>
        </w:rPr>
        <w:t>, in case these are</w:t>
      </w:r>
      <w:r w:rsidR="006E7DBA">
        <w:rPr>
          <w:rFonts w:cs="Times New Roman"/>
          <w:szCs w:val="22"/>
          <w:lang w:val="en-US" w:eastAsia="de-DE" w:bidi="de-DE"/>
        </w:rPr>
        <w:t xml:space="preserve"> necessary for the understanding of the content</w:t>
      </w:r>
      <w:r w:rsidRPr="00CB1D79">
        <w:rPr>
          <w:rFonts w:cs="Times New Roman"/>
          <w:szCs w:val="22"/>
          <w:lang w:val="en-US" w:eastAsia="de-DE" w:bidi="de-DE"/>
        </w:rPr>
        <w:t>.</w:t>
      </w:r>
    </w:p>
    <w:p w:rsidR="005E5F19" w:rsidRPr="00CB1D79" w:rsidRDefault="001A52F1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The BEYOND-Award 2013 can only 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be awarded if the participant is present to </w:t>
      </w:r>
      <w:r w:rsidR="006F7FD4" w:rsidRPr="00CB1D79">
        <w:rPr>
          <w:rFonts w:cs="Times New Roman"/>
          <w:szCs w:val="22"/>
          <w:lang w:val="en-US" w:eastAsia="de-DE" w:bidi="de-DE"/>
        </w:rPr>
        <w:t>receive the award in person on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 the festival si</w:t>
      </w:r>
      <w:r w:rsidR="001533D6" w:rsidRPr="00CB1D79">
        <w:rPr>
          <w:rFonts w:cs="Times New Roman"/>
          <w:szCs w:val="22"/>
          <w:lang w:val="en-US" w:eastAsia="de-DE" w:bidi="de-DE"/>
        </w:rPr>
        <w:t>te</w:t>
      </w:r>
      <w:r w:rsidR="005E5F19" w:rsidRPr="00CB1D79">
        <w:rPr>
          <w:rFonts w:cs="Times New Roman"/>
          <w:szCs w:val="22"/>
          <w:lang w:val="en-US" w:eastAsia="de-DE" w:bidi="de-DE"/>
        </w:rPr>
        <w:t>. I</w:t>
      </w:r>
      <w:r w:rsidR="006F7FD4" w:rsidRPr="00CB1D79">
        <w:rPr>
          <w:rFonts w:cs="Times New Roman"/>
          <w:szCs w:val="22"/>
          <w:lang w:val="en-US" w:eastAsia="de-DE" w:bidi="de-DE"/>
        </w:rPr>
        <w:t>n</w:t>
      </w:r>
      <w:r w:rsidR="005E5F19" w:rsidRPr="00CB1D79">
        <w:rPr>
          <w:rFonts w:cs="Times New Roman"/>
          <w:szCs w:val="22"/>
          <w:lang w:val="en-US" w:eastAsia="de-DE" w:bidi="de-DE"/>
        </w:rPr>
        <w:t xml:space="preserve"> case of emergencies or other hazards he/or she may send a replacement </w:t>
      </w:r>
      <w:r w:rsidR="006F7FD4" w:rsidRPr="00CB1D79">
        <w:rPr>
          <w:rFonts w:cs="Times New Roman"/>
          <w:szCs w:val="22"/>
          <w:lang w:val="en-US" w:eastAsia="de-DE" w:bidi="de-DE"/>
        </w:rPr>
        <w:t>up</w:t>
      </w:r>
      <w:r w:rsidR="005E5F19" w:rsidRPr="00CB1D79">
        <w:rPr>
          <w:rFonts w:cs="Times New Roman"/>
          <w:szCs w:val="22"/>
          <w:lang w:val="en-US" w:eastAsia="de-DE" w:bidi="de-DE"/>
        </w:rPr>
        <w:t>on agreement with BEYOND-Management.</w:t>
      </w:r>
    </w:p>
    <w:p w:rsidR="00272F22" w:rsidRPr="00CB1D79" w:rsidRDefault="00A805CE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>
        <w:rPr>
          <w:rFonts w:cs="Times New Roman"/>
          <w:szCs w:val="22"/>
          <w:lang w:val="en-US" w:eastAsia="de-DE" w:bidi="de-DE"/>
        </w:rPr>
        <w:t xml:space="preserve">As far as </w:t>
      </w:r>
      <w:r w:rsidR="006F7FD4" w:rsidRPr="00CB1D79">
        <w:rPr>
          <w:rFonts w:cs="Times New Roman"/>
          <w:szCs w:val="22"/>
          <w:lang w:val="en-US" w:eastAsia="de-DE" w:bidi="de-DE"/>
        </w:rPr>
        <w:t>not elsewise declared, BEYOND-Festival is allowed to use up to 5 minutes of the material for promotional purposes and/or online streaming. The DVD submitted is regarded as property of BEYOND-Festival and used for archive purposes.</w:t>
      </w:r>
    </w:p>
    <w:p w:rsidR="006F7FD4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 xml:space="preserve">Freight costs and other expenses regarding the submission of the material are up to the consignor (submitter). Additionally, no costs, charges and other expenses are covered by BEYOND-Festival 2013, if not elsewise </w:t>
      </w:r>
      <w:r w:rsidR="001533D6" w:rsidRPr="00CB1D79">
        <w:rPr>
          <w:rFonts w:cs="Times New Roman"/>
          <w:szCs w:val="22"/>
          <w:lang w:val="en-US" w:eastAsia="de-DE" w:bidi="de-DE"/>
        </w:rPr>
        <w:t>agreed</w:t>
      </w:r>
      <w:r w:rsidRPr="00CB1D79">
        <w:rPr>
          <w:rFonts w:cs="Times New Roman"/>
          <w:szCs w:val="22"/>
          <w:lang w:val="en-US" w:eastAsia="de-DE" w:bidi="de-DE"/>
        </w:rPr>
        <w:t xml:space="preserve"> with the Festival Management.</w:t>
      </w:r>
    </w:p>
    <w:p w:rsidR="00F403E2" w:rsidRPr="00CB1D79" w:rsidRDefault="006F7FD4" w:rsidP="00A92764">
      <w:pPr>
        <w:pStyle w:val="Listenabsatz"/>
        <w:numPr>
          <w:ilvl w:val="0"/>
          <w:numId w:val="1"/>
        </w:numPr>
        <w:jc w:val="both"/>
        <w:rPr>
          <w:rFonts w:cs="Times New Roman"/>
          <w:szCs w:val="22"/>
          <w:lang w:val="en-US" w:eastAsia="de-DE" w:bidi="de-DE"/>
        </w:rPr>
      </w:pPr>
      <w:r w:rsidRPr="00CB1D79">
        <w:rPr>
          <w:rFonts w:cs="Times New Roman"/>
          <w:szCs w:val="22"/>
          <w:lang w:val="en-US" w:eastAsia="de-DE" w:bidi="de-DE"/>
        </w:rPr>
        <w:t>Legal proce</w:t>
      </w:r>
      <w:r w:rsidR="00C6742B" w:rsidRPr="00CB1D79">
        <w:rPr>
          <w:rFonts w:cs="Times New Roman"/>
          <w:szCs w:val="22"/>
          <w:lang w:val="en-US" w:eastAsia="de-DE" w:bidi="de-DE"/>
        </w:rPr>
        <w:t>e</w:t>
      </w:r>
      <w:r w:rsidRPr="00CB1D79">
        <w:rPr>
          <w:rFonts w:cs="Times New Roman"/>
          <w:szCs w:val="22"/>
          <w:lang w:val="en-US" w:eastAsia="de-DE" w:bidi="de-DE"/>
        </w:rPr>
        <w:t xml:space="preserve">dings are held under German Law and </w:t>
      </w:r>
      <w:r w:rsidR="00F12088" w:rsidRPr="00CB1D79">
        <w:rPr>
          <w:rFonts w:cs="Times New Roman"/>
          <w:szCs w:val="22"/>
          <w:lang w:val="en-US" w:eastAsia="de-DE" w:bidi="de-DE"/>
        </w:rPr>
        <w:t xml:space="preserve">therefore </w:t>
      </w:r>
      <w:r w:rsidRPr="00CB1D79">
        <w:rPr>
          <w:rFonts w:cs="Times New Roman"/>
          <w:szCs w:val="22"/>
          <w:lang w:val="en-US" w:eastAsia="de-DE" w:bidi="de-DE"/>
        </w:rPr>
        <w:t>local court.</w:t>
      </w:r>
    </w:p>
    <w:p w:rsidR="00CC6B1F" w:rsidRPr="00CB1D79" w:rsidRDefault="00CC6B1F" w:rsidP="004D498F">
      <w:pPr>
        <w:rPr>
          <w:lang w:val="en-US" w:eastAsia="de-DE" w:bidi="de-DE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C6742B" w:rsidRPr="00CB1D79" w:rsidRDefault="00C6742B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4D498F" w:rsidRPr="00CB1D79" w:rsidRDefault="004D498F" w:rsidP="004D498F">
      <w:pPr>
        <w:rPr>
          <w:lang w:val="en-US"/>
        </w:rPr>
      </w:pPr>
    </w:p>
    <w:p w:rsidR="00A0501A" w:rsidRDefault="00A0501A">
      <w:pPr>
        <w:rPr>
          <w:b/>
          <w:caps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4D498F" w:rsidRPr="00CB1D79" w:rsidRDefault="00F403E2" w:rsidP="00F403E2">
      <w:pPr>
        <w:pStyle w:val="berschrift1"/>
        <w:ind w:left="0"/>
        <w:rPr>
          <w:lang w:val="en-US"/>
        </w:rPr>
      </w:pPr>
      <w:r w:rsidRPr="00CB1D79">
        <w:rPr>
          <w:lang w:val="en-US"/>
        </w:rPr>
        <w:lastRenderedPageBreak/>
        <w:t>Ready to submit?</w:t>
      </w:r>
    </w:p>
    <w:p w:rsidR="00A0501A" w:rsidRDefault="007B2583" w:rsidP="007B2583">
      <w:pPr>
        <w:rPr>
          <w:lang w:val="en-US"/>
        </w:rPr>
      </w:pPr>
      <w:r w:rsidRPr="00CB1D79">
        <w:rPr>
          <w:lang w:val="en-US"/>
        </w:rPr>
        <w:t xml:space="preserve">Some of the information can also be sent </w:t>
      </w:r>
      <w:r w:rsidR="001533D6" w:rsidRPr="00CB1D79">
        <w:rPr>
          <w:lang w:val="en-US"/>
        </w:rPr>
        <w:t>via</w:t>
      </w:r>
      <w:r w:rsidRPr="00CB1D79">
        <w:rPr>
          <w:lang w:val="en-US"/>
        </w:rPr>
        <w:t xml:space="preserve"> </w:t>
      </w:r>
      <w:hyperlink r:id="rId11" w:history="1">
        <w:r w:rsidR="00A0501A" w:rsidRPr="00A0501A">
          <w:rPr>
            <w:rStyle w:val="Link"/>
            <w:szCs w:val="22"/>
            <w:lang w:val="en-US"/>
          </w:rPr>
          <w:t>submission@beyond-festival.com</w:t>
        </w:r>
      </w:hyperlink>
      <w:r w:rsidRPr="00CB1D79">
        <w:rPr>
          <w:lang w:val="en-US"/>
        </w:rPr>
        <w:t xml:space="preserve">. </w:t>
      </w:r>
    </w:p>
    <w:p w:rsidR="007B2583" w:rsidRDefault="007B2583" w:rsidP="007B2583">
      <w:pPr>
        <w:rPr>
          <w:lang w:val="en-US"/>
        </w:rPr>
      </w:pPr>
      <w:r w:rsidRPr="00CB1D79">
        <w:rPr>
          <w:lang w:val="en-US"/>
        </w:rPr>
        <w:t>Please ensure that all information reaches BEYOND-Management by the given deadline.</w:t>
      </w:r>
    </w:p>
    <w:p w:rsidR="00715B04" w:rsidRPr="00CB1D79" w:rsidRDefault="00715B04" w:rsidP="00715B04">
      <w:pPr>
        <w:rPr>
          <w:lang w:val="en-US"/>
        </w:rPr>
      </w:pPr>
      <w:r>
        <w:rPr>
          <w:lang w:val="en-US"/>
        </w:rPr>
        <w:t xml:space="preserve">We highly appreciate all your materials in </w:t>
      </w:r>
      <w:r w:rsidRPr="009808FE">
        <w:rPr>
          <w:b/>
          <w:lang w:val="en-US"/>
        </w:rPr>
        <w:t>one</w:t>
      </w:r>
      <w:r>
        <w:rPr>
          <w:b/>
          <w:lang w:val="en-US"/>
        </w:rPr>
        <w:t xml:space="preserve"> single</w:t>
      </w:r>
      <w:r>
        <w:rPr>
          <w:lang w:val="en-US"/>
        </w:rPr>
        <w:t xml:space="preserve"> shipment only.</w:t>
      </w:r>
    </w:p>
    <w:p w:rsidR="004D498F" w:rsidRPr="00CB1D79" w:rsidRDefault="004D498F" w:rsidP="004D498F">
      <w:pPr>
        <w:rPr>
          <w:lang w:val="en-US"/>
        </w:rPr>
      </w:pPr>
    </w:p>
    <w:tbl>
      <w:tblPr>
        <w:tblStyle w:val="NormaleTabelle1"/>
        <w:tblW w:w="9321" w:type="dxa"/>
        <w:jc w:val="center"/>
        <w:tblInd w:w="-86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321"/>
      </w:tblGrid>
      <w:tr w:rsidR="00F46B59" w:rsidRPr="00CB1D79" w:rsidTr="00F46B59">
        <w:trPr>
          <w:trHeight w:val="288"/>
          <w:jc w:val="center"/>
        </w:trPr>
        <w:tc>
          <w:tcPr>
            <w:tcW w:w="93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F46B59" w:rsidRPr="00CB1D79" w:rsidRDefault="00F403E2" w:rsidP="00421F03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 xml:space="preserve">checklist fOR mANDATORY </w:t>
            </w:r>
            <w:r w:rsidR="00872E3C" w:rsidRPr="00CB1D79">
              <w:rPr>
                <w:sz w:val="22"/>
                <w:szCs w:val="22"/>
                <w:lang w:val="en-US"/>
              </w:rPr>
              <w:t>ITEMS</w:t>
            </w:r>
          </w:p>
        </w:tc>
      </w:tr>
    </w:tbl>
    <w:tbl>
      <w:tblPr>
        <w:tblStyle w:val="Tabellenraster"/>
        <w:tblW w:w="9356" w:type="dxa"/>
        <w:tblInd w:w="108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3"/>
        <w:gridCol w:w="722"/>
        <w:gridCol w:w="2824"/>
        <w:gridCol w:w="436"/>
        <w:gridCol w:w="1701"/>
      </w:tblGrid>
      <w:tr w:rsidR="00F403E2" w:rsidRPr="00CB1D79" w:rsidTr="00F403E2">
        <w:trPr>
          <w:trHeight w:val="140"/>
        </w:trPr>
        <w:tc>
          <w:tcPr>
            <w:tcW w:w="3673" w:type="dxa"/>
          </w:tcPr>
          <w:p w:rsidR="00872E3C" w:rsidRPr="00CB1D79" w:rsidRDefault="004D498F" w:rsidP="00872E3C">
            <w:pPr>
              <w:rPr>
                <w:lang w:val="en-US"/>
              </w:rPr>
            </w:pPr>
            <w:r w:rsidRPr="00CB1D79">
              <w:rPr>
                <w:lang w:val="en-US"/>
              </w:rPr>
              <w:t>DVD (</w:t>
            </w:r>
            <w:r w:rsidR="00872E3C" w:rsidRPr="00CB1D79">
              <w:rPr>
                <w:lang w:val="en-US"/>
              </w:rPr>
              <w:t xml:space="preserve">copy of </w:t>
            </w:r>
            <w:r w:rsidRPr="00CB1D79">
              <w:rPr>
                <w:lang w:val="en-US"/>
              </w:rPr>
              <w:t>film</w:t>
            </w:r>
            <w:r w:rsidR="00872E3C" w:rsidRPr="00CB1D79">
              <w:rPr>
                <w:lang w:val="en-US"/>
              </w:rPr>
              <w:t>)</w:t>
            </w:r>
          </w:p>
        </w:tc>
        <w:sdt>
          <w:sdtPr>
            <w:rPr>
              <w:lang w:val="en-US"/>
            </w:rPr>
            <w:id w:val="21222514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</w:t>
            </w:r>
            <w:r w:rsidR="004D498F" w:rsidRPr="00CB1D79">
              <w:rPr>
                <w:lang w:val="en-US"/>
              </w:rPr>
              <w:t>nclosed</w:t>
            </w:r>
            <w:r w:rsidRPr="00CB1D79">
              <w:rPr>
                <w:lang w:val="en-US"/>
              </w:rPr>
              <w:t xml:space="preserve"> in mail</w:t>
            </w:r>
          </w:p>
        </w:tc>
        <w:tc>
          <w:tcPr>
            <w:tcW w:w="436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Not possible</w:t>
            </w:r>
          </w:p>
        </w:tc>
      </w:tr>
      <w:tr w:rsidR="00F403E2" w:rsidRPr="00CB1D79" w:rsidTr="00F403E2">
        <w:trPr>
          <w:trHeight w:val="140"/>
        </w:trPr>
        <w:tc>
          <w:tcPr>
            <w:tcW w:w="3673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Application form (page 1-3)</w:t>
            </w:r>
          </w:p>
          <w:p w:rsidR="00872E3C" w:rsidRPr="00CB1D79" w:rsidRDefault="00872E3C" w:rsidP="00421F03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2045649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</w:t>
            </w:r>
            <w:r w:rsidR="004D498F" w:rsidRPr="00CB1D79">
              <w:rPr>
                <w:lang w:val="en-US"/>
              </w:rPr>
              <w:t>nclosed</w:t>
            </w:r>
            <w:r w:rsidRPr="00CB1D79">
              <w:rPr>
                <w:lang w:val="en-US"/>
              </w:rPr>
              <w:t xml:space="preserve"> in mail</w:t>
            </w:r>
          </w:p>
        </w:tc>
        <w:tc>
          <w:tcPr>
            <w:tcW w:w="436" w:type="dxa"/>
          </w:tcPr>
          <w:p w:rsidR="004D498F" w:rsidRPr="00CB1D79" w:rsidRDefault="00E207DD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-</w:t>
            </w:r>
          </w:p>
        </w:tc>
        <w:tc>
          <w:tcPr>
            <w:tcW w:w="1701" w:type="dxa"/>
          </w:tcPr>
          <w:p w:rsidR="004D498F" w:rsidRPr="00CB1D79" w:rsidRDefault="00E207DD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Only copy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>Abstract and Description</w:t>
            </w:r>
          </w:p>
        </w:tc>
        <w:sdt>
          <w:sdtPr>
            <w:rPr>
              <w:lang w:val="en-US"/>
            </w:rPr>
            <w:id w:val="58626539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</w:t>
            </w:r>
            <w:r w:rsidR="00F403E2" w:rsidRPr="00CB1D79">
              <w:rPr>
                <w:lang w:val="en-US"/>
              </w:rPr>
              <w:t xml:space="preserve"> in mail</w:t>
            </w:r>
          </w:p>
        </w:tc>
        <w:sdt>
          <w:sdtPr>
            <w:rPr>
              <w:lang w:val="en-US"/>
            </w:rPr>
            <w:id w:val="-131533347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>Biography of the director (brief notes)</w:t>
            </w:r>
          </w:p>
        </w:tc>
        <w:sdt>
          <w:sdtPr>
            <w:rPr>
              <w:lang w:val="en-US"/>
            </w:rPr>
            <w:id w:val="199113565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</w:t>
            </w:r>
            <w:r w:rsidR="00F403E2" w:rsidRPr="00CB1D79">
              <w:rPr>
                <w:lang w:val="en-US"/>
              </w:rPr>
              <w:t xml:space="preserve"> in mail</w:t>
            </w:r>
          </w:p>
        </w:tc>
        <w:sdt>
          <w:sdtPr>
            <w:rPr>
              <w:lang w:val="en-US"/>
            </w:rPr>
            <w:id w:val="154957149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A805CE" w:rsidP="00421F03">
            <w:pPr>
              <w:rPr>
                <w:lang w:val="en-US"/>
              </w:rPr>
            </w:pPr>
            <w:r>
              <w:rPr>
                <w:lang w:val="en-US"/>
              </w:rPr>
              <w:t>Ph</w:t>
            </w:r>
            <w:r w:rsidR="004D498F" w:rsidRPr="00CB1D79">
              <w:rPr>
                <w:lang w:val="en-US"/>
              </w:rPr>
              <w:t>oto of the director</w:t>
            </w:r>
          </w:p>
        </w:tc>
        <w:sdt>
          <w:sdtPr>
            <w:rPr>
              <w:lang w:val="en-US"/>
            </w:rPr>
            <w:id w:val="-178611094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 in mail</w:t>
            </w:r>
          </w:p>
        </w:tc>
        <w:sdt>
          <w:sdtPr>
            <w:rPr>
              <w:lang w:val="en-US"/>
            </w:rPr>
            <w:id w:val="104763985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  <w:tr w:rsidR="00F403E2" w:rsidRPr="00CB1D79" w:rsidTr="00F403E2">
        <w:trPr>
          <w:trHeight w:val="139"/>
        </w:trPr>
        <w:tc>
          <w:tcPr>
            <w:tcW w:w="3673" w:type="dxa"/>
          </w:tcPr>
          <w:p w:rsidR="004D498F" w:rsidRPr="00CB1D79" w:rsidRDefault="004D498F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Stills of the production</w:t>
            </w:r>
            <w:r w:rsidR="00E207DD" w:rsidRPr="00CB1D79">
              <w:rPr>
                <w:lang w:val="en-US"/>
              </w:rPr>
              <w:t xml:space="preserve"> (if available)</w:t>
            </w:r>
          </w:p>
        </w:tc>
        <w:sdt>
          <w:sdtPr>
            <w:rPr>
              <w:lang w:val="en-US"/>
            </w:rPr>
            <w:id w:val="213358948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2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2824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enclosed in mail</w:t>
            </w:r>
          </w:p>
        </w:tc>
        <w:sdt>
          <w:sdtPr>
            <w:rPr>
              <w:lang w:val="en-US"/>
            </w:rPr>
            <w:id w:val="139608525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36" w:type="dxa"/>
              </w:tcPr>
              <w:p w:rsidR="004D498F" w:rsidRPr="00CB1D79" w:rsidRDefault="004D498F" w:rsidP="00421F03">
                <w:pPr>
                  <w:rPr>
                    <w:lang w:val="en-US"/>
                  </w:rPr>
                </w:pPr>
                <w:r w:rsidRPr="00CB1D79">
                  <w:rPr>
                    <w:rFonts w:ascii="MS Gothic" w:eastAsia="MS Gothic" w:hAnsi="MS Gothic"/>
                    <w:lang w:val="en-US"/>
                  </w:rPr>
                  <w:t>☐</w:t>
                </w:r>
              </w:p>
            </w:tc>
          </w:sdtContent>
        </w:sdt>
        <w:tc>
          <w:tcPr>
            <w:tcW w:w="1701" w:type="dxa"/>
          </w:tcPr>
          <w:p w:rsidR="004D498F" w:rsidRPr="00CB1D79" w:rsidRDefault="00F403E2" w:rsidP="00421F03">
            <w:pPr>
              <w:rPr>
                <w:lang w:val="en-US"/>
              </w:rPr>
            </w:pPr>
            <w:r w:rsidRPr="00CB1D79">
              <w:rPr>
                <w:lang w:val="en-US"/>
              </w:rPr>
              <w:t>Via e-mail</w:t>
            </w:r>
          </w:p>
        </w:tc>
      </w:tr>
    </w:tbl>
    <w:p w:rsidR="00715B04" w:rsidRDefault="00715B04" w:rsidP="00E207DD">
      <w:pPr>
        <w:pStyle w:val="berschrift1"/>
        <w:ind w:left="0"/>
        <w:rPr>
          <w:lang w:val="en-US"/>
        </w:rPr>
      </w:pPr>
    </w:p>
    <w:p w:rsidR="004D498F" w:rsidRPr="00CB1D79" w:rsidRDefault="00E207DD" w:rsidP="00E207DD">
      <w:pPr>
        <w:pStyle w:val="berschrift1"/>
        <w:ind w:left="0"/>
        <w:rPr>
          <w:lang w:val="en-US"/>
        </w:rPr>
      </w:pPr>
      <w:r w:rsidRPr="00CB1D79">
        <w:rPr>
          <w:lang w:val="en-US"/>
        </w:rPr>
        <w:t>P</w:t>
      </w:r>
      <w:r w:rsidR="004D498F" w:rsidRPr="00CB1D79">
        <w:rPr>
          <w:lang w:val="en-US"/>
        </w:rPr>
        <w:t>lease mail the documents and DVD</w:t>
      </w:r>
      <w:r w:rsidR="004C23D3">
        <w:rPr>
          <w:lang w:val="en-US"/>
        </w:rPr>
        <w:t>/Blu-ray</w:t>
      </w:r>
      <w:r w:rsidR="004D498F" w:rsidRPr="00CB1D79">
        <w:rPr>
          <w:lang w:val="en-US"/>
        </w:rPr>
        <w:t xml:space="preserve"> to:</w:t>
      </w:r>
    </w:p>
    <w:p w:rsidR="00E207DD" w:rsidRPr="00CB1D79" w:rsidRDefault="00E207DD" w:rsidP="004D498F">
      <w:pPr>
        <w:rPr>
          <w:b/>
          <w:lang w:val="en-US"/>
        </w:rPr>
      </w:pPr>
    </w:p>
    <w:p w:rsidR="004D498F" w:rsidRPr="00715B04" w:rsidRDefault="004D498F" w:rsidP="007B2583">
      <w:pPr>
        <w:ind w:left="993"/>
        <w:rPr>
          <w:b/>
          <w:lang w:val="de-DE"/>
        </w:rPr>
      </w:pPr>
      <w:r w:rsidRPr="00715B04">
        <w:rPr>
          <w:b/>
          <w:lang w:val="de-DE"/>
        </w:rPr>
        <w:t>3D-Festival BEYOND</w:t>
      </w:r>
    </w:p>
    <w:p w:rsidR="004D498F" w:rsidRPr="00715B04" w:rsidRDefault="004D498F" w:rsidP="007B2583">
      <w:pPr>
        <w:ind w:left="993"/>
        <w:rPr>
          <w:lang w:val="de-DE"/>
        </w:rPr>
      </w:pPr>
      <w:r w:rsidRPr="00715B04">
        <w:rPr>
          <w:lang w:val="de-DE"/>
        </w:rPr>
        <w:t>Zentrum für Kunst und Medientechnologie</w:t>
      </w:r>
    </w:p>
    <w:p w:rsidR="004D498F" w:rsidRPr="00CB1D79" w:rsidRDefault="004D498F" w:rsidP="007B2583">
      <w:pPr>
        <w:ind w:left="993"/>
        <w:rPr>
          <w:lang w:val="en-US"/>
        </w:rPr>
      </w:pPr>
      <w:r w:rsidRPr="00CB1D79">
        <w:rPr>
          <w:lang w:val="en-US"/>
        </w:rPr>
        <w:t>Lorenzstr. 17-19</w:t>
      </w:r>
    </w:p>
    <w:p w:rsidR="004D498F" w:rsidRPr="00CB1D79" w:rsidRDefault="004D498F" w:rsidP="007B2583">
      <w:pPr>
        <w:ind w:left="993"/>
        <w:rPr>
          <w:lang w:val="en-US"/>
        </w:rPr>
      </w:pPr>
      <w:r w:rsidRPr="00CB1D79">
        <w:rPr>
          <w:lang w:val="en-US"/>
        </w:rPr>
        <w:t>D-76135 Karlsruhe</w:t>
      </w:r>
    </w:p>
    <w:p w:rsidR="004D498F" w:rsidRPr="00CB1D79" w:rsidRDefault="004D498F" w:rsidP="004D498F">
      <w:pPr>
        <w:rPr>
          <w:lang w:val="en-US"/>
        </w:rPr>
      </w:pPr>
    </w:p>
    <w:tbl>
      <w:tblPr>
        <w:tblStyle w:val="Tabellenraster"/>
        <w:tblW w:w="8255" w:type="dxa"/>
        <w:tblInd w:w="1101" w:type="dxa"/>
        <w:tblLook w:val="04A0" w:firstRow="1" w:lastRow="0" w:firstColumn="1" w:lastColumn="0" w:noHBand="0" w:noVBand="1"/>
      </w:tblPr>
      <w:tblGrid>
        <w:gridCol w:w="8255"/>
      </w:tblGrid>
      <w:tr w:rsidR="00E207DD" w:rsidRPr="00CB1D79" w:rsidTr="007B2583">
        <w:tc>
          <w:tcPr>
            <w:tcW w:w="8255" w:type="dxa"/>
          </w:tcPr>
          <w:p w:rsidR="00E207DD" w:rsidRPr="00CB1D79" w:rsidRDefault="00E207DD" w:rsidP="00E207DD">
            <w:pPr>
              <w:rPr>
                <w:b/>
                <w:sz w:val="24"/>
                <w:lang w:val="en-US"/>
              </w:rPr>
            </w:pPr>
            <w:r w:rsidRPr="00CB1D79">
              <w:rPr>
                <w:b/>
                <w:sz w:val="24"/>
                <w:lang w:val="en-US"/>
              </w:rPr>
              <w:t>IMPORTANT FOR SHIPMENT!</w:t>
            </w:r>
          </w:p>
          <w:p w:rsidR="00E207DD" w:rsidRPr="00CB1D79" w:rsidRDefault="00E207DD">
            <w:pPr>
              <w:rPr>
                <w:lang w:val="en-US"/>
              </w:rPr>
            </w:pPr>
            <w:r w:rsidRPr="00CB1D79">
              <w:rPr>
                <w:lang w:val="en-US"/>
              </w:rPr>
              <w:t xml:space="preserve">Please keep in mind to declare your mail as “no-commercial-value – for cultural purpose only” to avoid extra charges. Elsewise, mail will be rejected and shipped back on your personal cost. </w:t>
            </w:r>
          </w:p>
        </w:tc>
      </w:tr>
    </w:tbl>
    <w:p w:rsidR="00C6742B" w:rsidRPr="00CB1D79" w:rsidRDefault="00C6742B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p w:rsidR="007B2583" w:rsidRPr="00CB1D79" w:rsidRDefault="007B2583">
      <w:pPr>
        <w:rPr>
          <w:lang w:val="en-US"/>
        </w:rPr>
      </w:pPr>
    </w:p>
    <w:p w:rsidR="00E207DD" w:rsidRPr="00CB1D79" w:rsidRDefault="00E207DD">
      <w:pPr>
        <w:rPr>
          <w:lang w:val="en-US"/>
        </w:rPr>
      </w:pPr>
    </w:p>
    <w:tbl>
      <w:tblPr>
        <w:tblStyle w:val="NormaleTabelle1"/>
        <w:tblW w:w="9356" w:type="dxa"/>
        <w:jc w:val="center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470"/>
        <w:gridCol w:w="4011"/>
        <w:gridCol w:w="1122"/>
        <w:gridCol w:w="2753"/>
      </w:tblGrid>
      <w:tr w:rsidR="000C1E60" w:rsidRPr="00CB1D79" w:rsidTr="007B2583">
        <w:trPr>
          <w:trHeight w:val="288"/>
          <w:jc w:val="center"/>
        </w:trPr>
        <w:tc>
          <w:tcPr>
            <w:tcW w:w="935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C1E60" w:rsidRPr="00CB1D79" w:rsidRDefault="00272F22" w:rsidP="00272F22">
            <w:pPr>
              <w:pStyle w:val="berschrift2"/>
              <w:rPr>
                <w:sz w:val="22"/>
                <w:szCs w:val="22"/>
                <w:lang w:val="en-US"/>
              </w:rPr>
            </w:pPr>
            <w:r w:rsidRPr="00CB1D79">
              <w:rPr>
                <w:sz w:val="22"/>
                <w:szCs w:val="22"/>
                <w:lang w:val="en-US"/>
              </w:rPr>
              <w:t>Declaration and Signature</w:t>
            </w:r>
          </w:p>
        </w:tc>
      </w:tr>
      <w:tr w:rsidR="000C1E60" w:rsidRPr="00CB1D79" w:rsidTr="007B2583">
        <w:trPr>
          <w:trHeight w:val="1008"/>
          <w:jc w:val="center"/>
        </w:trPr>
        <w:tc>
          <w:tcPr>
            <w:tcW w:w="9356" w:type="dxa"/>
            <w:gridSpan w:val="4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C1E60" w:rsidRPr="00CB1D79" w:rsidRDefault="00A6214F" w:rsidP="00C6742B">
            <w:pPr>
              <w:pStyle w:val="Nutzungshinweis"/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 xml:space="preserve">I hereby declare that I have the rights to sign this submission </w:t>
            </w:r>
            <w:r w:rsidR="00977A84" w:rsidRPr="00CB1D79">
              <w:rPr>
                <w:szCs w:val="22"/>
                <w:lang w:val="en-US"/>
              </w:rPr>
              <w:t xml:space="preserve">according to </w:t>
            </w:r>
            <w:r w:rsidRPr="00CB1D79">
              <w:rPr>
                <w:szCs w:val="22"/>
                <w:lang w:val="en-US"/>
              </w:rPr>
              <w:t xml:space="preserve">the </w:t>
            </w:r>
            <w:r w:rsidR="00977A84" w:rsidRPr="00CB1D79">
              <w:rPr>
                <w:szCs w:val="22"/>
                <w:lang w:val="en-US"/>
              </w:rPr>
              <w:t xml:space="preserve">terms and conditions of </w:t>
            </w:r>
            <w:r w:rsidR="00FD1AAF" w:rsidRPr="00CB1D79">
              <w:rPr>
                <w:szCs w:val="22"/>
                <w:lang w:val="en-US"/>
              </w:rPr>
              <w:t>BEYOND-Award</w:t>
            </w:r>
            <w:r w:rsidR="00977A84" w:rsidRPr="00CB1D79">
              <w:rPr>
                <w:szCs w:val="22"/>
                <w:lang w:val="en-US"/>
              </w:rPr>
              <w:t xml:space="preserve"> 2013</w:t>
            </w:r>
            <w:r w:rsidRPr="00CB1D79">
              <w:rPr>
                <w:szCs w:val="22"/>
                <w:lang w:val="en-US"/>
              </w:rPr>
              <w:t>.</w:t>
            </w:r>
            <w:r w:rsidR="00C6742B" w:rsidRPr="00CB1D79">
              <w:rPr>
                <w:szCs w:val="22"/>
                <w:lang w:val="en-US"/>
              </w:rPr>
              <w:t xml:space="preserve"> </w:t>
            </w:r>
            <w:r w:rsidR="00FD1AAF" w:rsidRPr="00CB1D79">
              <w:rPr>
                <w:szCs w:val="22"/>
                <w:lang w:val="en-US"/>
              </w:rPr>
              <w:t>Furthermore</w:t>
            </w:r>
            <w:r w:rsidR="001A52F1" w:rsidRPr="00CB1D79">
              <w:rPr>
                <w:szCs w:val="22"/>
                <w:lang w:val="en-US"/>
              </w:rPr>
              <w:t>,</w:t>
            </w:r>
            <w:r w:rsidR="00FD1AAF" w:rsidRPr="00CB1D79">
              <w:rPr>
                <w:szCs w:val="22"/>
                <w:lang w:val="en-US"/>
              </w:rPr>
              <w:t xml:space="preserve"> I consent that all rights and </w:t>
            </w:r>
            <w:r w:rsidR="001A52F1" w:rsidRPr="00CB1D79">
              <w:rPr>
                <w:szCs w:val="22"/>
                <w:lang w:val="en-US"/>
              </w:rPr>
              <w:t>permissions have been obtained at this very moment.</w:t>
            </w:r>
            <w:r w:rsidR="00C6742B" w:rsidRPr="00CB1D79">
              <w:rPr>
                <w:szCs w:val="22"/>
                <w:lang w:val="en-US"/>
              </w:rPr>
              <w:t xml:space="preserve"> </w:t>
            </w:r>
            <w:r w:rsidR="00FD1AAF" w:rsidRPr="00CB1D79">
              <w:rPr>
                <w:szCs w:val="22"/>
                <w:lang w:val="en-US"/>
              </w:rPr>
              <w:t>I agree that once the film has been accepted, it cannot be withdrawn from BEYOND-Festival 2013.</w:t>
            </w:r>
          </w:p>
          <w:p w:rsidR="00872E3C" w:rsidRPr="00CB1D79" w:rsidRDefault="00872E3C" w:rsidP="00872E3C">
            <w:pPr>
              <w:pStyle w:val="Nutzungshinweis"/>
              <w:rPr>
                <w:b/>
                <w:szCs w:val="22"/>
                <w:lang w:val="en-US"/>
              </w:rPr>
            </w:pPr>
            <w:r w:rsidRPr="00CB1D79">
              <w:rPr>
                <w:b/>
                <w:szCs w:val="22"/>
                <w:lang w:val="en-US"/>
              </w:rPr>
              <w:t>Please ensure to tick all necessary documents in the checklist above.</w:t>
            </w:r>
          </w:p>
        </w:tc>
      </w:tr>
      <w:tr w:rsidR="000C1E60" w:rsidRPr="00CB1D79" w:rsidTr="007B2583">
        <w:trPr>
          <w:trHeight w:val="403"/>
          <w:jc w:val="center"/>
        </w:trPr>
        <w:tc>
          <w:tcPr>
            <w:tcW w:w="147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D82541" w:rsidRPr="00CB1D79" w:rsidRDefault="00D82541" w:rsidP="0030582B">
            <w:pPr>
              <w:rPr>
                <w:szCs w:val="22"/>
                <w:lang w:val="en-US"/>
              </w:rPr>
            </w:pPr>
          </w:p>
          <w:p w:rsidR="000C1E60" w:rsidRPr="00CB1D79" w:rsidRDefault="00C6742B" w:rsidP="0030582B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Place, Date</w:t>
            </w:r>
          </w:p>
        </w:tc>
        <w:sdt>
          <w:sdtPr>
            <w:rPr>
              <w:szCs w:val="22"/>
              <w:lang w:val="en-US"/>
            </w:rPr>
            <w:id w:val="684103004"/>
            <w:showingPlcHdr/>
            <w:text/>
          </w:sdtPr>
          <w:sdtEndPr/>
          <w:sdtContent>
            <w:tc>
              <w:tcPr>
                <w:tcW w:w="4011" w:type="dxa"/>
                <w:tcBorders>
                  <w:top w:val="single" w:sz="4" w:space="0" w:color="C0C0C0"/>
                  <w:left w:val="nil"/>
                  <w:bottom w:val="single" w:sz="4" w:space="0" w:color="C0C0C0"/>
                  <w:right w:val="nil"/>
                </w:tcBorders>
                <w:vAlign w:val="center"/>
              </w:tcPr>
              <w:p w:rsidR="000C1E60" w:rsidRPr="00715B04" w:rsidRDefault="00C6742B" w:rsidP="0030582B">
                <w:pPr>
                  <w:rPr>
                    <w:szCs w:val="22"/>
                    <w:lang w:val="de-DE"/>
                  </w:rPr>
                </w:pPr>
                <w:r w:rsidRPr="00715B04">
                  <w:rPr>
                    <w:rStyle w:val="Platzhaltertext"/>
                    <w:lang w:val="de-DE"/>
                  </w:rPr>
                  <w:t>Klicken Sie hier, um Text einzugeben.</w:t>
                </w:r>
              </w:p>
            </w:tc>
          </w:sdtContent>
        </w:sdt>
        <w:tc>
          <w:tcPr>
            <w:tcW w:w="112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C1E60" w:rsidRPr="00CB1D79" w:rsidRDefault="00C6742B" w:rsidP="0030582B">
            <w:pPr>
              <w:rPr>
                <w:szCs w:val="22"/>
                <w:lang w:val="en-US"/>
              </w:rPr>
            </w:pPr>
            <w:r w:rsidRPr="00CB1D79">
              <w:rPr>
                <w:szCs w:val="22"/>
                <w:lang w:val="en-US"/>
              </w:rPr>
              <w:t>Signature</w:t>
            </w:r>
          </w:p>
        </w:tc>
        <w:tc>
          <w:tcPr>
            <w:tcW w:w="27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C1E60" w:rsidRPr="00CB1D79" w:rsidRDefault="000C1E60" w:rsidP="0030582B">
            <w:pPr>
              <w:rPr>
                <w:szCs w:val="22"/>
                <w:lang w:val="en-US"/>
              </w:rPr>
            </w:pPr>
          </w:p>
        </w:tc>
      </w:tr>
    </w:tbl>
    <w:p w:rsidR="000C1E60" w:rsidRPr="00CB1D79" w:rsidRDefault="000C1E60" w:rsidP="00272F22">
      <w:pPr>
        <w:rPr>
          <w:szCs w:val="22"/>
          <w:lang w:val="en-US"/>
        </w:rPr>
      </w:pPr>
    </w:p>
    <w:p w:rsidR="00272F22" w:rsidRPr="00CB1D79" w:rsidRDefault="00272F22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7B2583" w:rsidRPr="00CB1D79" w:rsidRDefault="007B2583" w:rsidP="00272F22">
      <w:pPr>
        <w:rPr>
          <w:szCs w:val="22"/>
          <w:lang w:val="en-US"/>
        </w:rPr>
      </w:pPr>
    </w:p>
    <w:p w:rsidR="00272F22" w:rsidRPr="00CB1D79" w:rsidRDefault="007B2583" w:rsidP="00272F22">
      <w:pPr>
        <w:rPr>
          <w:szCs w:val="22"/>
          <w:lang w:val="en-US"/>
        </w:rPr>
      </w:pPr>
      <w:r w:rsidRPr="00CB1D79">
        <w:rPr>
          <w:szCs w:val="22"/>
          <w:lang w:val="en-US"/>
        </w:rPr>
        <w:t>Please</w:t>
      </w:r>
      <w:r w:rsidR="00272F22" w:rsidRPr="00CB1D79">
        <w:rPr>
          <w:szCs w:val="22"/>
          <w:lang w:val="en-US"/>
        </w:rPr>
        <w:t xml:space="preserve"> feel free to contact our team</w:t>
      </w:r>
      <w:r w:rsidRPr="00CB1D79">
        <w:rPr>
          <w:szCs w:val="22"/>
          <w:lang w:val="en-US"/>
        </w:rPr>
        <w:t xml:space="preserve"> at any time:</w:t>
      </w:r>
    </w:p>
    <w:p w:rsidR="007B2583" w:rsidRPr="00CB1D79" w:rsidRDefault="007B2583" w:rsidP="00272F22">
      <w:pPr>
        <w:rPr>
          <w:szCs w:val="22"/>
          <w:lang w:val="en-US"/>
        </w:rPr>
      </w:pPr>
    </w:p>
    <w:p w:rsidR="00272F22" w:rsidRPr="00CB1D79" w:rsidRDefault="00272F22" w:rsidP="00272F22">
      <w:pPr>
        <w:rPr>
          <w:b/>
          <w:szCs w:val="22"/>
          <w:lang w:val="en-US"/>
        </w:rPr>
      </w:pPr>
      <w:r w:rsidRPr="00CB1D79">
        <w:rPr>
          <w:b/>
          <w:szCs w:val="22"/>
          <w:lang w:val="en-US"/>
        </w:rPr>
        <w:t>3D-Festival BEYOND</w:t>
      </w:r>
    </w:p>
    <w:p w:rsidR="00272F22" w:rsidRPr="00A0501A" w:rsidRDefault="00272F22" w:rsidP="00272F22">
      <w:pPr>
        <w:rPr>
          <w:szCs w:val="22"/>
          <w:lang w:val="pt-BR"/>
        </w:rPr>
      </w:pPr>
      <w:r w:rsidRPr="00A0501A">
        <w:rPr>
          <w:szCs w:val="22"/>
          <w:lang w:val="pt-BR"/>
        </w:rPr>
        <w:t xml:space="preserve">E-Mail:  </w:t>
      </w:r>
      <w:hyperlink r:id="rId12" w:history="1">
        <w:r w:rsidR="00A0501A" w:rsidRPr="001B4FF7">
          <w:rPr>
            <w:rStyle w:val="Link"/>
            <w:szCs w:val="22"/>
            <w:lang w:val="pt-BR"/>
          </w:rPr>
          <w:t>submission@beyond-festival.com</w:t>
        </w:r>
      </w:hyperlink>
    </w:p>
    <w:p w:rsidR="00272F22" w:rsidRPr="00CB1D79" w:rsidRDefault="00F92737" w:rsidP="00272F22">
      <w:pPr>
        <w:rPr>
          <w:szCs w:val="22"/>
          <w:lang w:val="en-US"/>
        </w:rPr>
      </w:pPr>
      <w:r w:rsidRPr="00CB1D79">
        <w:rPr>
          <w:szCs w:val="22"/>
          <w:lang w:val="en-US"/>
        </w:rPr>
        <w:t>Telephone</w:t>
      </w:r>
      <w:r w:rsidR="00272F22" w:rsidRPr="00CB1D79">
        <w:rPr>
          <w:szCs w:val="22"/>
          <w:lang w:val="en-US"/>
        </w:rPr>
        <w:t>: +49 (0)721 / 8100 6001</w:t>
      </w:r>
    </w:p>
    <w:sectPr w:rsidR="00272F22" w:rsidRPr="00CB1D79" w:rsidSect="00010ACF">
      <w:footerReference w:type="default" r:id="rId13"/>
      <w:pgSz w:w="11907" w:h="16839"/>
      <w:pgMar w:top="1077" w:right="1134" w:bottom="1077" w:left="1418" w:header="7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148" w:rsidRDefault="00034148" w:rsidP="00272F22">
      <w:r>
        <w:separator/>
      </w:r>
    </w:p>
  </w:endnote>
  <w:endnote w:type="continuationSeparator" w:id="0">
    <w:p w:rsidR="00034148" w:rsidRDefault="00034148" w:rsidP="00272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640201"/>
      <w:docPartObj>
        <w:docPartGallery w:val="Page Numbers (Bottom of Page)"/>
        <w:docPartUnique/>
      </w:docPartObj>
    </w:sdtPr>
    <w:sdtEndPr/>
    <w:sdtContent>
      <w:p w:rsidR="00272F22" w:rsidRDefault="00A0501A">
        <w:pPr>
          <w:pStyle w:val="Fuzeile"/>
        </w:pPr>
        <w:r>
          <w:rPr>
            <w:noProof/>
            <w:lang w:val="de-DE" w:eastAsia="de-DE"/>
          </w:rPr>
          <w:drawing>
            <wp:anchor distT="0" distB="0" distL="114300" distR="114300" simplePos="0" relativeHeight="251660288" behindDoc="1" locked="0" layoutInCell="1" allowOverlap="1" wp14:anchorId="26595353" wp14:editId="4BDE5A96">
              <wp:simplePos x="0" y="0"/>
              <wp:positionH relativeFrom="column">
                <wp:posOffset>-910821</wp:posOffset>
              </wp:positionH>
              <wp:positionV relativeFrom="paragraph">
                <wp:posOffset>-2886</wp:posOffset>
              </wp:positionV>
              <wp:extent cx="7616536" cy="862445"/>
              <wp:effectExtent l="0" t="0" r="3810" b="0"/>
              <wp:wrapNone/>
              <wp:docPr id="7" name="Grafik 7" descr="E:\Dokumente\BEYOND\BEYOND 2013\04_Grafik\2beyond_bg_20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Dokumente\BEYOND\BEYOND 2013\04_Grafik\2beyond_bg_2013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3674" b="38242"/>
                      <a:stretch/>
                    </pic:blipFill>
                    <pic:spPr bwMode="auto">
                      <a:xfrm>
                        <a:off x="0" y="0"/>
                        <a:ext cx="7693051" cy="871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72F22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46189E" wp14:editId="182B1CF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0" name="Rechtec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538272485"/>
                              </w:sdtPr>
                              <w:sdtEndPr>
                                <w:rPr>
                                  <w:rFonts w:asciiTheme="minorHAnsi" w:hAnsiTheme="minorHAnsi"/>
                                  <w:b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b/>
                                      <w:color w:val="F2F2F2" w:themeColor="background1" w:themeShade="F2"/>
                                      <w:sz w:val="48"/>
                                      <w:szCs w:val="48"/>
                                    </w:rPr>
                                    <w:id w:val="266283859"/>
                                  </w:sdtPr>
                                  <w:sdtEndPr/>
                                  <w:sdtContent>
                                    <w:p w:rsidR="00272F22" w:rsidRPr="00272F22" w:rsidRDefault="00272F22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 w:rsidRPr="00010ACF">
                                        <w:rPr>
                                          <w:rFonts w:eastAsiaTheme="minorEastAsia" w:cstheme="minorBidi"/>
                                          <w:b/>
                                          <w:color w:val="F2F2F2" w:themeColor="background1" w:themeShade="F2"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010ACF">
                                        <w:rPr>
                                          <w:b/>
                                          <w:color w:val="F2F2F2" w:themeColor="background1" w:themeShade="F2"/>
                                        </w:rPr>
                                        <w:instrText>PAGE   \* MERGEFORMAT</w:instrText>
                                      </w:r>
                                      <w:r w:rsidRPr="00010ACF">
                                        <w:rPr>
                                          <w:rFonts w:eastAsiaTheme="minorEastAsia" w:cstheme="minorBidi"/>
                                          <w:b/>
                                          <w:color w:val="F2F2F2" w:themeColor="background1" w:themeShade="F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BB6931" w:rsidRPr="00BB6931">
                                        <w:rPr>
                                          <w:rFonts w:eastAsiaTheme="majorEastAsia" w:cstheme="majorBidi"/>
                                          <w:b/>
                                          <w:noProof/>
                                          <w:color w:val="F2F2F2" w:themeColor="background1" w:themeShade="F2"/>
                                          <w:sz w:val="48"/>
                                          <w:szCs w:val="48"/>
                                          <w:lang w:val="de-DE"/>
                                        </w:rPr>
                                        <w:t>4</w:t>
                                      </w:r>
                                      <w:r w:rsidRPr="00010ACF">
                                        <w:rPr>
                                          <w:rFonts w:eastAsiaTheme="majorEastAsia" w:cstheme="majorBidi"/>
                                          <w:b/>
                                          <w:color w:val="F2F2F2" w:themeColor="background1" w:themeShade="F2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11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538272485"/>
                        </w:sdtPr>
                        <w:sdtEndPr>
                          <w:rPr>
                            <w:rFonts w:asciiTheme="minorHAnsi" w:hAnsiTheme="minorHAnsi"/>
                            <w:b/>
                          </w:rPr>
                        </w:sdtEndPr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b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id w:val="266283859"/>
                            </w:sdtPr>
                            <w:sdtEndPr/>
                            <w:sdtContent>
                              <w:p w:rsidR="00272F22" w:rsidRPr="00272F22" w:rsidRDefault="00272F22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010ACF">
                                  <w:rPr>
                                    <w:rFonts w:eastAsiaTheme="minorEastAsia" w:cstheme="minorBidi"/>
                                    <w:b/>
                                    <w:color w:val="F2F2F2" w:themeColor="background1" w:themeShade="F2"/>
                                    <w:szCs w:val="22"/>
                                  </w:rPr>
                                  <w:fldChar w:fldCharType="begin"/>
                                </w:r>
                                <w:r w:rsidRPr="00010ACF">
                                  <w:rPr>
                                    <w:b/>
                                    <w:color w:val="F2F2F2" w:themeColor="background1" w:themeShade="F2"/>
                                  </w:rPr>
                                  <w:instrText>PAGE   \* MERGEFORMAT</w:instrText>
                                </w:r>
                                <w:r w:rsidRPr="00010ACF">
                                  <w:rPr>
                                    <w:rFonts w:eastAsiaTheme="minorEastAsia" w:cstheme="minorBidi"/>
                                    <w:b/>
                                    <w:color w:val="F2F2F2" w:themeColor="background1" w:themeShade="F2"/>
                                    <w:szCs w:val="22"/>
                                  </w:rPr>
                                  <w:fldChar w:fldCharType="separate"/>
                                </w:r>
                                <w:r w:rsidR="00BB6931" w:rsidRPr="00BB6931">
                                  <w:rPr>
                                    <w:rFonts w:eastAsiaTheme="majorEastAsia" w:cstheme="majorBidi"/>
                                    <w:b/>
                                    <w:noProof/>
                                    <w:color w:val="F2F2F2" w:themeColor="background1" w:themeShade="F2"/>
                                    <w:sz w:val="48"/>
                                    <w:szCs w:val="48"/>
                                    <w:lang w:val="de-DE"/>
                                  </w:rPr>
                                  <w:t>4</w:t>
                                </w:r>
                                <w:r w:rsidRPr="00010ACF">
                                  <w:rPr>
                                    <w:rFonts w:eastAsiaTheme="majorEastAsia" w:cstheme="majorBidi"/>
                                    <w:b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148" w:rsidRDefault="00034148" w:rsidP="00272F22">
      <w:r>
        <w:separator/>
      </w:r>
    </w:p>
  </w:footnote>
  <w:footnote w:type="continuationSeparator" w:id="0">
    <w:p w:rsidR="00034148" w:rsidRDefault="00034148" w:rsidP="00272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8578F"/>
    <w:multiLevelType w:val="hybridMultilevel"/>
    <w:tmpl w:val="BCFC9C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Lc5Aa6Gtqn/11UbC1/1cDJjUaDc=" w:salt="ZISTyBz6YMM9GyF2mqrpow=="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7E"/>
    <w:rsid w:val="00010ACF"/>
    <w:rsid w:val="00010EE6"/>
    <w:rsid w:val="00034148"/>
    <w:rsid w:val="000A52CF"/>
    <w:rsid w:val="000C1E60"/>
    <w:rsid w:val="000C2091"/>
    <w:rsid w:val="000F5478"/>
    <w:rsid w:val="001109D3"/>
    <w:rsid w:val="00143FD0"/>
    <w:rsid w:val="001533D6"/>
    <w:rsid w:val="00170767"/>
    <w:rsid w:val="001801B2"/>
    <w:rsid w:val="001A52F1"/>
    <w:rsid w:val="001B0D57"/>
    <w:rsid w:val="001B58E0"/>
    <w:rsid w:val="001C3E3A"/>
    <w:rsid w:val="001C3E71"/>
    <w:rsid w:val="00260673"/>
    <w:rsid w:val="00272F22"/>
    <w:rsid w:val="00276FC0"/>
    <w:rsid w:val="002A2BAC"/>
    <w:rsid w:val="002B7102"/>
    <w:rsid w:val="0030582B"/>
    <w:rsid w:val="00363CD7"/>
    <w:rsid w:val="003A1B77"/>
    <w:rsid w:val="003B570B"/>
    <w:rsid w:val="00423FF0"/>
    <w:rsid w:val="00440628"/>
    <w:rsid w:val="00491DFB"/>
    <w:rsid w:val="004C23D3"/>
    <w:rsid w:val="004D498F"/>
    <w:rsid w:val="005E5F19"/>
    <w:rsid w:val="00631FD8"/>
    <w:rsid w:val="006449FB"/>
    <w:rsid w:val="00685EC1"/>
    <w:rsid w:val="006A07A4"/>
    <w:rsid w:val="006E7DBA"/>
    <w:rsid w:val="006F7FD4"/>
    <w:rsid w:val="00715B04"/>
    <w:rsid w:val="0077468C"/>
    <w:rsid w:val="007B2583"/>
    <w:rsid w:val="007C050A"/>
    <w:rsid w:val="007F6CDA"/>
    <w:rsid w:val="00872E3C"/>
    <w:rsid w:val="00875429"/>
    <w:rsid w:val="008C5B59"/>
    <w:rsid w:val="009325D3"/>
    <w:rsid w:val="009718B9"/>
    <w:rsid w:val="00977A84"/>
    <w:rsid w:val="009D5263"/>
    <w:rsid w:val="009E1C78"/>
    <w:rsid w:val="00A0501A"/>
    <w:rsid w:val="00A6214F"/>
    <w:rsid w:val="00A805CE"/>
    <w:rsid w:val="00A92764"/>
    <w:rsid w:val="00AE18B2"/>
    <w:rsid w:val="00B570F2"/>
    <w:rsid w:val="00B722C5"/>
    <w:rsid w:val="00B85428"/>
    <w:rsid w:val="00BB6931"/>
    <w:rsid w:val="00BD0A53"/>
    <w:rsid w:val="00C52082"/>
    <w:rsid w:val="00C6742B"/>
    <w:rsid w:val="00C71F8F"/>
    <w:rsid w:val="00CB1D79"/>
    <w:rsid w:val="00CC6B1F"/>
    <w:rsid w:val="00D7217F"/>
    <w:rsid w:val="00D82541"/>
    <w:rsid w:val="00E207DD"/>
    <w:rsid w:val="00E457BF"/>
    <w:rsid w:val="00E5068F"/>
    <w:rsid w:val="00EF124C"/>
    <w:rsid w:val="00F037CE"/>
    <w:rsid w:val="00F12088"/>
    <w:rsid w:val="00F403E2"/>
    <w:rsid w:val="00F46B59"/>
    <w:rsid w:val="00F71B01"/>
    <w:rsid w:val="00F8567E"/>
    <w:rsid w:val="00F92737"/>
    <w:rsid w:val="00FD1AAF"/>
    <w:rsid w:val="00F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46B59"/>
    <w:rPr>
      <w:rFonts w:asciiTheme="minorHAnsi" w:hAnsiTheme="minorHAnsi" w:cs="Tahoma"/>
      <w:sz w:val="22"/>
      <w:szCs w:val="16"/>
      <w:lang w:val="cs-CZ" w:eastAsia="cs-CZ"/>
    </w:rPr>
  </w:style>
  <w:style w:type="paragraph" w:styleId="berschrift1">
    <w:name w:val="heading 1"/>
    <w:basedOn w:val="Standard"/>
    <w:next w:val="Standard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berschrift3">
    <w:name w:val="heading 3"/>
    <w:basedOn w:val="Standard"/>
    <w:next w:val="Standard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</w:style>
  <w:style w:type="paragraph" w:customStyle="1" w:styleId="kursiv">
    <w:name w:val="kursiv"/>
    <w:basedOn w:val="Standard"/>
    <w:rPr>
      <w:i/>
      <w:lang w:val="de-DE" w:eastAsia="de-DE" w:bidi="de-DE"/>
    </w:rPr>
  </w:style>
  <w:style w:type="paragraph" w:customStyle="1" w:styleId="Nutzungshinweis">
    <w:name w:val="Nutzungshinweis"/>
    <w:basedOn w:val="Standard"/>
    <w:pPr>
      <w:spacing w:after="80" w:line="288" w:lineRule="auto"/>
    </w:pPr>
    <w:rPr>
      <w:lang w:val="de-DE" w:eastAsia="de-DE" w:bidi="de-DE"/>
    </w:rPr>
  </w:style>
  <w:style w:type="character" w:customStyle="1" w:styleId="CheckBoxChar">
    <w:name w:val="Check Box Char"/>
    <w:basedOn w:val="Absatzstandardschriftart"/>
    <w:link w:val="Kontrollkstchen"/>
  </w:style>
  <w:style w:type="paragraph" w:customStyle="1" w:styleId="Kontrollkstchen">
    <w:name w:val="Kontrollkästchen"/>
    <w:basedOn w:val="Standard"/>
    <w:link w:val="CheckBoxChar"/>
    <w:rPr>
      <w:color w:val="999999"/>
      <w:lang w:val="de-DE" w:eastAsia="de-DE" w:bidi="de-DE"/>
    </w:rPr>
  </w:style>
  <w:style w:type="paragraph" w:customStyle="1" w:styleId="CheckBox">
    <w:name w:val="Check Box"/>
    <w:basedOn w:val="Standard"/>
    <w:link w:val="KontrollkstchenZeichen"/>
  </w:style>
  <w:style w:type="character" w:customStyle="1" w:styleId="KontrollkstchenZeichen">
    <w:name w:val="Kontrollkästchen Zeichen"/>
    <w:basedOn w:val="Absatzstandardschriftart"/>
    <w:link w:val="CheckBox"/>
    <w:locked/>
    <w:rPr>
      <w:rFonts w:ascii="Tahoma" w:hAnsi="Tahoma" w:cs="Tahoma" w:hint="default"/>
      <w:color w:val="999999"/>
      <w:sz w:val="16"/>
      <w:szCs w:val="24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1801B2"/>
    <w:rPr>
      <w:color w:val="808080"/>
    </w:rPr>
  </w:style>
  <w:style w:type="table" w:styleId="Tabellenraster">
    <w:name w:val="Table Grid"/>
    <w:basedOn w:val="NormaleTabelle"/>
    <w:rsid w:val="00B7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rsid w:val="00CC6B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C6B1F"/>
    <w:pPr>
      <w:ind w:left="720"/>
      <w:contextualSpacing/>
    </w:pPr>
  </w:style>
  <w:style w:type="paragraph" w:styleId="Kopfzeile">
    <w:name w:val="header"/>
    <w:basedOn w:val="Standard"/>
    <w:link w:val="KopfzeileZeichen"/>
    <w:rsid w:val="00272F2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272F22"/>
    <w:rPr>
      <w:rFonts w:asciiTheme="minorHAnsi" w:hAnsiTheme="minorHAnsi" w:cs="Tahoma"/>
      <w:sz w:val="16"/>
      <w:szCs w:val="16"/>
      <w:lang w:val="cs-CZ" w:eastAsia="cs-CZ"/>
    </w:rPr>
  </w:style>
  <w:style w:type="paragraph" w:styleId="Fuzeile">
    <w:name w:val="footer"/>
    <w:basedOn w:val="Standard"/>
    <w:link w:val="FuzeileZeichen"/>
    <w:uiPriority w:val="99"/>
    <w:rsid w:val="00272F2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72F22"/>
    <w:rPr>
      <w:rFonts w:asciiTheme="minorHAnsi" w:hAnsiTheme="minorHAnsi" w:cs="Tahoma"/>
      <w:sz w:val="16"/>
      <w:szCs w:val="16"/>
      <w:lang w:val="cs-CZ" w:eastAsia="cs-CZ"/>
    </w:rPr>
  </w:style>
  <w:style w:type="character" w:customStyle="1" w:styleId="berschrift2Zeichen">
    <w:name w:val="Überschrift 2 Zeichen"/>
    <w:basedOn w:val="Absatzstandardschriftart"/>
    <w:link w:val="berschrift2"/>
    <w:rsid w:val="00F46B59"/>
    <w:rPr>
      <w:rFonts w:asciiTheme="minorHAnsi" w:hAnsiTheme="minorHAnsi" w:cs="Tahoma"/>
      <w:b/>
      <w:caps/>
      <w:color w:val="000000"/>
      <w:sz w:val="18"/>
      <w:szCs w:val="18"/>
      <w:lang w:val="cs-CZ" w:eastAsia="cs-CZ"/>
    </w:rPr>
  </w:style>
  <w:style w:type="character" w:customStyle="1" w:styleId="author-p-459">
    <w:name w:val="author-p-459"/>
    <w:basedOn w:val="Absatzstandardschriftart"/>
    <w:rsid w:val="00260673"/>
  </w:style>
  <w:style w:type="character" w:styleId="GesichteterLink">
    <w:name w:val="FollowedHyperlink"/>
    <w:basedOn w:val="Absatzstandardschriftart"/>
    <w:rsid w:val="00A0501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46B59"/>
    <w:rPr>
      <w:rFonts w:asciiTheme="minorHAnsi" w:hAnsiTheme="minorHAnsi" w:cs="Tahoma"/>
      <w:sz w:val="22"/>
      <w:szCs w:val="16"/>
      <w:lang w:val="cs-CZ" w:eastAsia="cs-CZ"/>
    </w:rPr>
  </w:style>
  <w:style w:type="paragraph" w:styleId="berschrift1">
    <w:name w:val="heading 1"/>
    <w:basedOn w:val="Standard"/>
    <w:next w:val="Standard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berschrift3">
    <w:name w:val="heading 3"/>
    <w:basedOn w:val="Standard"/>
    <w:next w:val="Standard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</w:style>
  <w:style w:type="paragraph" w:customStyle="1" w:styleId="kursiv">
    <w:name w:val="kursiv"/>
    <w:basedOn w:val="Standard"/>
    <w:rPr>
      <w:i/>
      <w:lang w:val="de-DE" w:eastAsia="de-DE" w:bidi="de-DE"/>
    </w:rPr>
  </w:style>
  <w:style w:type="paragraph" w:customStyle="1" w:styleId="Nutzungshinweis">
    <w:name w:val="Nutzungshinweis"/>
    <w:basedOn w:val="Standard"/>
    <w:pPr>
      <w:spacing w:after="80" w:line="288" w:lineRule="auto"/>
    </w:pPr>
    <w:rPr>
      <w:lang w:val="de-DE" w:eastAsia="de-DE" w:bidi="de-DE"/>
    </w:rPr>
  </w:style>
  <w:style w:type="character" w:customStyle="1" w:styleId="CheckBoxChar">
    <w:name w:val="Check Box Char"/>
    <w:basedOn w:val="Absatzstandardschriftart"/>
    <w:link w:val="Kontrollkstchen"/>
  </w:style>
  <w:style w:type="paragraph" w:customStyle="1" w:styleId="Kontrollkstchen">
    <w:name w:val="Kontrollkästchen"/>
    <w:basedOn w:val="Standard"/>
    <w:link w:val="CheckBoxChar"/>
    <w:rPr>
      <w:color w:val="999999"/>
      <w:lang w:val="de-DE" w:eastAsia="de-DE" w:bidi="de-DE"/>
    </w:rPr>
  </w:style>
  <w:style w:type="paragraph" w:customStyle="1" w:styleId="CheckBox">
    <w:name w:val="Check Box"/>
    <w:basedOn w:val="Standard"/>
    <w:link w:val="KontrollkstchenZeichen"/>
  </w:style>
  <w:style w:type="character" w:customStyle="1" w:styleId="KontrollkstchenZeichen">
    <w:name w:val="Kontrollkästchen Zeichen"/>
    <w:basedOn w:val="Absatzstandardschriftart"/>
    <w:link w:val="CheckBox"/>
    <w:locked/>
    <w:rPr>
      <w:rFonts w:ascii="Tahoma" w:hAnsi="Tahoma" w:cs="Tahoma" w:hint="default"/>
      <w:color w:val="999999"/>
      <w:sz w:val="16"/>
      <w:szCs w:val="24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1801B2"/>
    <w:rPr>
      <w:color w:val="808080"/>
    </w:rPr>
  </w:style>
  <w:style w:type="table" w:styleId="Tabellenraster">
    <w:name w:val="Table Grid"/>
    <w:basedOn w:val="NormaleTabelle"/>
    <w:rsid w:val="00B7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rsid w:val="00CC6B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C6B1F"/>
    <w:pPr>
      <w:ind w:left="720"/>
      <w:contextualSpacing/>
    </w:pPr>
  </w:style>
  <w:style w:type="paragraph" w:styleId="Kopfzeile">
    <w:name w:val="header"/>
    <w:basedOn w:val="Standard"/>
    <w:link w:val="KopfzeileZeichen"/>
    <w:rsid w:val="00272F2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272F22"/>
    <w:rPr>
      <w:rFonts w:asciiTheme="minorHAnsi" w:hAnsiTheme="minorHAnsi" w:cs="Tahoma"/>
      <w:sz w:val="16"/>
      <w:szCs w:val="16"/>
      <w:lang w:val="cs-CZ" w:eastAsia="cs-CZ"/>
    </w:rPr>
  </w:style>
  <w:style w:type="paragraph" w:styleId="Fuzeile">
    <w:name w:val="footer"/>
    <w:basedOn w:val="Standard"/>
    <w:link w:val="FuzeileZeichen"/>
    <w:uiPriority w:val="99"/>
    <w:rsid w:val="00272F2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72F22"/>
    <w:rPr>
      <w:rFonts w:asciiTheme="minorHAnsi" w:hAnsiTheme="minorHAnsi" w:cs="Tahoma"/>
      <w:sz w:val="16"/>
      <w:szCs w:val="16"/>
      <w:lang w:val="cs-CZ" w:eastAsia="cs-CZ"/>
    </w:rPr>
  </w:style>
  <w:style w:type="character" w:customStyle="1" w:styleId="berschrift2Zeichen">
    <w:name w:val="Überschrift 2 Zeichen"/>
    <w:basedOn w:val="Absatzstandardschriftart"/>
    <w:link w:val="berschrift2"/>
    <w:rsid w:val="00F46B59"/>
    <w:rPr>
      <w:rFonts w:asciiTheme="minorHAnsi" w:hAnsiTheme="minorHAnsi" w:cs="Tahoma"/>
      <w:b/>
      <w:caps/>
      <w:color w:val="000000"/>
      <w:sz w:val="18"/>
      <w:szCs w:val="18"/>
      <w:lang w:val="cs-CZ" w:eastAsia="cs-CZ"/>
    </w:rPr>
  </w:style>
  <w:style w:type="character" w:customStyle="1" w:styleId="author-p-459">
    <w:name w:val="author-p-459"/>
    <w:basedOn w:val="Absatzstandardschriftart"/>
    <w:rsid w:val="00260673"/>
  </w:style>
  <w:style w:type="character" w:styleId="GesichteterLink">
    <w:name w:val="FollowedHyperlink"/>
    <w:basedOn w:val="Absatzstandardschriftart"/>
    <w:rsid w:val="00A050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ubmission@beyond-festival.com" TargetMode="External"/><Relationship Id="rId12" Type="http://schemas.openxmlformats.org/officeDocument/2006/relationships/hyperlink" Target="mailto:submission@beyond-festival.com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beyond-festiva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ot\AppData\Roaming\Microsoft\Templates\Employment%20application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CED87A0343459E9AB6BAB07257FC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C039F6-BE3D-4857-8501-5B3E045498BC}"/>
      </w:docPartPr>
      <w:docPartBody>
        <w:p w:rsidR="008568A8" w:rsidRDefault="00283015" w:rsidP="00283015">
          <w:pPr>
            <w:pStyle w:val="53CED87A0343459E9AB6BAB07257FC59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02B2BA6F7D4472BA244673B71DF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EAA91-EA65-497F-9B6A-7C7B7A32AB87}"/>
      </w:docPartPr>
      <w:docPartBody>
        <w:p w:rsidR="008568A8" w:rsidRDefault="00283015" w:rsidP="00283015">
          <w:pPr>
            <w:pStyle w:val="F202B2BA6F7D4472BA244673B71DFBA2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0D6DAE088949E38AD7C8CC88B756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2084EA-E298-4B65-9481-C26E27ABC0D3}"/>
      </w:docPartPr>
      <w:docPartBody>
        <w:p w:rsidR="008568A8" w:rsidRDefault="00283015" w:rsidP="00283015">
          <w:pPr>
            <w:pStyle w:val="050D6DAE088949E38AD7C8CC88B75615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9334DABAB54B35BE067D599380B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3DEFA-6A1C-489F-AB28-6D389452F5B7}"/>
      </w:docPartPr>
      <w:docPartBody>
        <w:p w:rsidR="008568A8" w:rsidRDefault="00283015" w:rsidP="00283015">
          <w:pPr>
            <w:pStyle w:val="289334DABAB54B35BE067D599380B1986"/>
          </w:pPr>
          <w:r>
            <w:rPr>
              <w:rStyle w:val="Platzhaltertext"/>
            </w:rPr>
            <w:t>Click</w:t>
          </w:r>
          <w:r w:rsidRPr="001E3ADF">
            <w:rPr>
              <w:rStyle w:val="Platzhaltertext"/>
            </w:rPr>
            <w:t>.</w:t>
          </w:r>
        </w:p>
      </w:docPartBody>
    </w:docPart>
    <w:docPart>
      <w:docPartPr>
        <w:name w:val="41599CBF39094711B5CE20D50005A2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0773E-B498-458A-A603-99A5AF19E73C}"/>
      </w:docPartPr>
      <w:docPartBody>
        <w:p w:rsidR="008568A8" w:rsidRDefault="00283015" w:rsidP="00283015">
          <w:pPr>
            <w:pStyle w:val="41599CBF39094711B5CE20D50005A2FB6"/>
          </w:pPr>
          <w:r>
            <w:rPr>
              <w:rStyle w:val="Platzhaltertext"/>
            </w:rPr>
            <w:t>Click</w:t>
          </w:r>
          <w:r w:rsidRPr="001E3ADF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16F88B9D691D4A68B281E3E2A335BB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80D70A-CCC6-4EA8-9158-6F92C47A4F4A}"/>
      </w:docPartPr>
      <w:docPartBody>
        <w:p w:rsidR="008568A8" w:rsidRDefault="00283015" w:rsidP="00283015">
          <w:pPr>
            <w:pStyle w:val="16F88B9D691D4A68B281E3E2A335BBAA6"/>
          </w:pPr>
          <w:r w:rsidRPr="001E3AD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4FCFDEB5964D099AA1CFB32E754B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9F7F0D-0C1B-4447-92AC-61D953CB11B4}"/>
      </w:docPartPr>
      <w:docPartBody>
        <w:p w:rsidR="008568A8" w:rsidRDefault="00283015" w:rsidP="00283015">
          <w:pPr>
            <w:pStyle w:val="A44FCFDEB5964D099AA1CFB32E754B7C6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3B10BCBEE95A467787AE6EA62D778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132B61-AB27-4A7C-B9B9-10363979C548}"/>
      </w:docPartPr>
      <w:docPartBody>
        <w:p w:rsidR="008568A8" w:rsidRDefault="00283015" w:rsidP="00283015">
          <w:pPr>
            <w:pStyle w:val="3B10BCBEE95A467787AE6EA62D778C756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  <w:docPart>
      <w:docPartPr>
        <w:name w:val="ECC484593DBB422AAC169A57D69ECE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CBB21-B52D-45D6-B281-5EB13C9BCB4B}"/>
      </w:docPartPr>
      <w:docPartBody>
        <w:p w:rsidR="008568A8" w:rsidRDefault="00283015" w:rsidP="00283015">
          <w:pPr>
            <w:pStyle w:val="ECC484593DBB422AAC169A57D69ECE196"/>
          </w:pPr>
          <w:r w:rsidRPr="004D498F">
            <w:rPr>
              <w:rStyle w:val="Platzhaltertext"/>
              <w:szCs w:val="22"/>
              <w:lang w:val="en-US"/>
            </w:rPr>
            <w:t>Klicken Sie hier, um Text.</w:t>
          </w:r>
        </w:p>
      </w:docPartBody>
    </w:docPart>
    <w:docPart>
      <w:docPartPr>
        <w:name w:val="004893DBABD049978B958EB2565C9E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35861-4B98-4990-8266-CFB0AC7F7831}"/>
      </w:docPartPr>
      <w:docPartBody>
        <w:p w:rsidR="008568A8" w:rsidRDefault="00283015" w:rsidP="00283015">
          <w:pPr>
            <w:pStyle w:val="004893DBABD049978B958EB2565C9E465"/>
          </w:pPr>
          <w:r w:rsidRPr="001533D6">
            <w:rPr>
              <w:rStyle w:val="Platzhaltertext"/>
              <w:szCs w:val="22"/>
              <w:lang w:val="de-DE"/>
            </w:rPr>
            <w:t xml:space="preserve">Klicken Sie hier, um Text </w:t>
          </w:r>
        </w:p>
      </w:docPartBody>
    </w:docPart>
    <w:docPart>
      <w:docPartPr>
        <w:name w:val="74BDAF923D92430A82FEE1DCAEDA2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6CA0-CFEE-41E9-8100-E150F1B71BCE}"/>
      </w:docPartPr>
      <w:docPartBody>
        <w:p w:rsidR="008568A8" w:rsidRDefault="00283015" w:rsidP="00283015">
          <w:pPr>
            <w:pStyle w:val="74BDAF923D92430A82FEE1DCAEDA29A83"/>
          </w:pPr>
          <w:r w:rsidRPr="001E3ADF">
            <w:rPr>
              <w:rStyle w:val="Platzhaltertext"/>
            </w:rPr>
            <w:t>Klicken Sie hier, um Text.</w:t>
          </w:r>
        </w:p>
      </w:docPartBody>
    </w:docPart>
    <w:docPart>
      <w:docPartPr>
        <w:name w:val="19E7519B0C864FE9A1923668D5E52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2E8AF-DA03-431C-8B2C-09FC23CCE373}"/>
      </w:docPartPr>
      <w:docPartBody>
        <w:p w:rsidR="008568A8" w:rsidRDefault="00283015" w:rsidP="00283015">
          <w:pPr>
            <w:pStyle w:val="19E7519B0C864FE9A1923668D5E523303"/>
          </w:pPr>
          <w:r w:rsidRPr="001E3ADF">
            <w:rPr>
              <w:rStyle w:val="Platzhaltertext"/>
            </w:rPr>
            <w:t xml:space="preserve">Klicken Sie hier, um Text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16"/>
    <w:rsid w:val="001B0F22"/>
    <w:rsid w:val="00283015"/>
    <w:rsid w:val="002D6D4E"/>
    <w:rsid w:val="002F22E1"/>
    <w:rsid w:val="0035206A"/>
    <w:rsid w:val="005B3773"/>
    <w:rsid w:val="005C1EAE"/>
    <w:rsid w:val="00782B13"/>
    <w:rsid w:val="007A0582"/>
    <w:rsid w:val="008568A8"/>
    <w:rsid w:val="00C54516"/>
    <w:rsid w:val="00EF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8568A8"/>
    <w:rPr>
      <w:color w:val="808080"/>
    </w:rPr>
  </w:style>
  <w:style w:type="paragraph" w:customStyle="1" w:styleId="7ECE9B7C591441EB9F2D5E3ACB445EDE">
    <w:name w:val="7ECE9B7C591441EB9F2D5E3ACB445EDE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CDF3B0E6FE10410AAD4AD535C06E4E47">
    <w:name w:val="CDF3B0E6FE10410AAD4AD535C06E4E47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709F221C6F4719B1151FF55073B5C8">
    <w:name w:val="A2709F221C6F4719B1151FF55073B5C8"/>
    <w:rsid w:val="00C54516"/>
  </w:style>
  <w:style w:type="paragraph" w:customStyle="1" w:styleId="F4200EB3FCB64A019DDED111E2A4B02D">
    <w:name w:val="F4200EB3FCB64A019DDED111E2A4B02D"/>
    <w:rsid w:val="00C54516"/>
  </w:style>
  <w:style w:type="paragraph" w:customStyle="1" w:styleId="A24234FA80094720A800D2A62CCFFCE2">
    <w:name w:val="A24234FA80094720A800D2A62CCFFCE2"/>
    <w:rsid w:val="00C54516"/>
  </w:style>
  <w:style w:type="paragraph" w:customStyle="1" w:styleId="F4200EB3FCB64A019DDED111E2A4B02D1">
    <w:name w:val="F4200EB3FCB64A019DDED111E2A4B02D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1">
    <w:name w:val="A24234FA80094720A800D2A62CCFFCE2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2">
    <w:name w:val="F4200EB3FCB64A019DDED111E2A4B02D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2">
    <w:name w:val="A24234FA80094720A800D2A62CCFFCE2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3">
    <w:name w:val="F4200EB3FCB64A019DDED111E2A4B02D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3">
    <w:name w:val="A24234FA80094720A800D2A62CCFFCE2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4">
    <w:name w:val="F4200EB3FCB64A019DDED111E2A4B02D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4">
    <w:name w:val="A24234FA80094720A800D2A62CCFFCE2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5">
    <w:name w:val="F4200EB3FCB64A019DDED111E2A4B02D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A24234FA80094720A800D2A62CCFFCE25">
    <w:name w:val="A24234FA80094720A800D2A62CCFFCE2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3199D49DEE954CB3B6360B9611F40DB7">
    <w:name w:val="3199D49DEE954CB3B6360B9611F40DB7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F4200EB3FCB64A019DDED111E2A4B02D6">
    <w:name w:val="F4200EB3FCB64A019DDED111E2A4B02D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24234FA80094720A800D2A62CCFFCE26">
    <w:name w:val="A24234FA80094720A800D2A62CCFFCE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">
    <w:name w:val="53CED87A0343459E9AB6BAB07257FC59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">
    <w:name w:val="F202B2BA6F7D4472BA244673B71DFB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">
    <w:name w:val="050D6DAE088949E38AD7C8CC88B7561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">
    <w:name w:val="289334DABAB54B35BE067D599380B19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">
    <w:name w:val="41599CBF39094711B5CE20D50005A2F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">
    <w:name w:val="16F88B9D691D4A68B281E3E2A335BBA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">
    <w:name w:val="A44FCFDEB5964D099AA1CFB32E754B7C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">
    <w:name w:val="3B10BCBEE95A467787AE6EA62D778C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1">
    <w:name w:val="3199D49DEE954CB3B6360B9611F40DB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D7B94E620444FE6A4B0003C73D16646">
    <w:name w:val="FD7B94E620444FE6A4B0003C73D16646"/>
    <w:rsid w:val="00283015"/>
  </w:style>
  <w:style w:type="paragraph" w:customStyle="1" w:styleId="9CC15DB1345245DCA83733167B670FAB">
    <w:name w:val="9CC15DB1345245DCA83733167B670FAB"/>
    <w:rsid w:val="00283015"/>
  </w:style>
  <w:style w:type="paragraph" w:customStyle="1" w:styleId="82996C408A764BC787FF6275B1DFBE27">
    <w:name w:val="82996C408A764BC787FF6275B1DFBE27"/>
    <w:rsid w:val="00283015"/>
  </w:style>
  <w:style w:type="paragraph" w:customStyle="1" w:styleId="69087C0670D4466B9414A7A1C1976ACF">
    <w:name w:val="69087C0670D4466B9414A7A1C1976ACF"/>
    <w:rsid w:val="00283015"/>
  </w:style>
  <w:style w:type="paragraph" w:customStyle="1" w:styleId="919788D4838447349445CC0965C376E1">
    <w:name w:val="919788D4838447349445CC0965C376E1"/>
    <w:rsid w:val="00283015"/>
  </w:style>
  <w:style w:type="paragraph" w:customStyle="1" w:styleId="A55C5E2341084E9CA463C7081E37FB9D">
    <w:name w:val="A55C5E2341084E9CA463C7081E37FB9D"/>
    <w:rsid w:val="00283015"/>
  </w:style>
  <w:style w:type="paragraph" w:customStyle="1" w:styleId="ED2562056E2440FCAC17F37405006A82">
    <w:name w:val="ED2562056E2440FCAC17F37405006A82"/>
    <w:rsid w:val="00283015"/>
  </w:style>
  <w:style w:type="paragraph" w:customStyle="1" w:styleId="4CCA1A10872F4D2C8E0375EF905CE02C">
    <w:name w:val="4CCA1A10872F4D2C8E0375EF905CE02C"/>
    <w:rsid w:val="00283015"/>
  </w:style>
  <w:style w:type="paragraph" w:customStyle="1" w:styleId="E62FD2B8C1314EE3819F0DED0139FCA3">
    <w:name w:val="E62FD2B8C1314EE3819F0DED0139FCA3"/>
    <w:rsid w:val="00283015"/>
  </w:style>
  <w:style w:type="paragraph" w:customStyle="1" w:styleId="82B51B126C9640AE80DA0E12A7F52D1D">
    <w:name w:val="82B51B126C9640AE80DA0E12A7F52D1D"/>
    <w:rsid w:val="00283015"/>
  </w:style>
  <w:style w:type="paragraph" w:customStyle="1" w:styleId="C455CF6E1E464C58BF390377E92C9532">
    <w:name w:val="C455CF6E1E464C58BF390377E92C9532"/>
    <w:rsid w:val="00283015"/>
  </w:style>
  <w:style w:type="paragraph" w:customStyle="1" w:styleId="01FD1A1283BA44E4B7CD8E20E000E230">
    <w:name w:val="01FD1A1283BA44E4B7CD8E20E000E230"/>
    <w:rsid w:val="00283015"/>
  </w:style>
  <w:style w:type="paragraph" w:customStyle="1" w:styleId="ED8EF43ECF7A4087AEA56D430E077EA0">
    <w:name w:val="ED8EF43ECF7A4087AEA56D430E077EA0"/>
    <w:rsid w:val="00283015"/>
  </w:style>
  <w:style w:type="paragraph" w:customStyle="1" w:styleId="2084449AAA5D4F7496A59E0FA445FA67">
    <w:name w:val="2084449AAA5D4F7496A59E0FA445FA67"/>
    <w:rsid w:val="00283015"/>
  </w:style>
  <w:style w:type="paragraph" w:customStyle="1" w:styleId="BF2486E803104DB3960DD42524D0D333">
    <w:name w:val="BF2486E803104DB3960DD42524D0D333"/>
    <w:rsid w:val="00283015"/>
  </w:style>
  <w:style w:type="paragraph" w:customStyle="1" w:styleId="ECC484593DBB422AAC169A57D69ECE19">
    <w:name w:val="ECC484593DBB422AAC169A57D69ECE19"/>
    <w:rsid w:val="00283015"/>
  </w:style>
  <w:style w:type="paragraph" w:customStyle="1" w:styleId="ECC484593DBB422AAC169A57D69ECE191">
    <w:name w:val="ECC484593DBB422AAC169A57D69ECE1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1">
    <w:name w:val="53CED87A0343459E9AB6BAB07257FC5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1">
    <w:name w:val="F202B2BA6F7D4472BA244673B71DFB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1">
    <w:name w:val="050D6DAE088949E38AD7C8CC88B7561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1">
    <w:name w:val="289334DABAB54B35BE067D599380B19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1">
    <w:name w:val="41599CBF39094711B5CE20D50005A2FB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1">
    <w:name w:val="16F88B9D691D4A68B281E3E2A335BBA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1">
    <w:name w:val="A44FCFDEB5964D099AA1CFB32E754B7C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1">
    <w:name w:val="3B10BCBEE95A467787AE6EA62D778C7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">
    <w:name w:val="73635BD888EB41EEADB06EBF2367D8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">
    <w:name w:val="171616EAA69B4D69805A46D8015AB31F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2">
    <w:name w:val="3199D49DEE954CB3B6360B9611F40DB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A73AC0AA1F4110A9BBBDC3EE46C9E8">
    <w:name w:val="41A73AC0AA1F4110A9BBBDC3EE46C9E8"/>
    <w:rsid w:val="00283015"/>
  </w:style>
  <w:style w:type="paragraph" w:customStyle="1" w:styleId="004893DBABD049978B958EB2565C9E46">
    <w:name w:val="004893DBABD049978B958EB2565C9E46"/>
    <w:rsid w:val="00283015"/>
  </w:style>
  <w:style w:type="paragraph" w:customStyle="1" w:styleId="02B27C5CF0744793A3370F1B0DBF1C84">
    <w:name w:val="02B27C5CF0744793A3370F1B0DBF1C84"/>
    <w:rsid w:val="00283015"/>
  </w:style>
  <w:style w:type="paragraph" w:customStyle="1" w:styleId="487DF152ECC7450AA3E79E45AEF27878">
    <w:name w:val="487DF152ECC7450AA3E79E45AEF27878"/>
    <w:rsid w:val="00283015"/>
  </w:style>
  <w:style w:type="paragraph" w:customStyle="1" w:styleId="18A2443B9B5E4F2CB19FB2BBC863B0FD">
    <w:name w:val="18A2443B9B5E4F2CB19FB2BBC863B0FD"/>
    <w:rsid w:val="00283015"/>
  </w:style>
  <w:style w:type="paragraph" w:customStyle="1" w:styleId="433A877734624F1E8873140D73A33E4D">
    <w:name w:val="433A877734624F1E8873140D73A33E4D"/>
    <w:rsid w:val="00283015"/>
  </w:style>
  <w:style w:type="paragraph" w:customStyle="1" w:styleId="0B8F63FA5CE44507AEE879435CE82472">
    <w:name w:val="0B8F63FA5CE44507AEE879435CE82472"/>
    <w:rsid w:val="00283015"/>
  </w:style>
  <w:style w:type="paragraph" w:customStyle="1" w:styleId="08B3C169F14D47228BCF96C431D640F7">
    <w:name w:val="08B3C169F14D47228BCF96C431D640F7"/>
    <w:rsid w:val="00283015"/>
  </w:style>
  <w:style w:type="paragraph" w:customStyle="1" w:styleId="FCD2625D1F024650B032F30680A91EF5">
    <w:name w:val="FCD2625D1F024650B032F30680A91EF5"/>
    <w:rsid w:val="00283015"/>
  </w:style>
  <w:style w:type="paragraph" w:customStyle="1" w:styleId="6E5FD6ECE1A54CCDBB4C5C396257909F">
    <w:name w:val="6E5FD6ECE1A54CCDBB4C5C396257909F"/>
    <w:rsid w:val="00283015"/>
  </w:style>
  <w:style w:type="paragraph" w:customStyle="1" w:styleId="ECC484593DBB422AAC169A57D69ECE192">
    <w:name w:val="ECC484593DBB422AAC169A57D69ECE1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2">
    <w:name w:val="53CED87A0343459E9AB6BAB07257FC5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2">
    <w:name w:val="F202B2BA6F7D4472BA244673B71DFB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2">
    <w:name w:val="050D6DAE088949E38AD7C8CC88B7561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2">
    <w:name w:val="289334DABAB54B35BE067D599380B19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2">
    <w:name w:val="41599CBF39094711B5CE20D50005A2FB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2">
    <w:name w:val="16F88B9D691D4A68B281E3E2A335BBA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2">
    <w:name w:val="A44FCFDEB5964D099AA1CFB32E754B7C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2">
    <w:name w:val="3B10BCBEE95A467787AE6EA62D778C7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1">
    <w:name w:val="004893DBABD049978B958EB2565C9E46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1">
    <w:name w:val="02B27C5CF0744793A3370F1B0DBF1C84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1">
    <w:name w:val="487DF152ECC7450AA3E79E45AEF2787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1">
    <w:name w:val="18A2443B9B5E4F2CB19FB2BBC863B0F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1">
    <w:name w:val="433A877734624F1E8873140D73A33E4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1">
    <w:name w:val="0B8F63FA5CE44507AEE879435CE8247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1">
    <w:name w:val="08B3C169F14D47228BCF96C431D640F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1">
    <w:name w:val="FCD2625D1F024650B032F30680A91EF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1">
    <w:name w:val="6E5FD6ECE1A54CCDBB4C5C396257909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1">
    <w:name w:val="73635BD888EB41EEADB06EBF2367D8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1">
    <w:name w:val="171616EAA69B4D69805A46D8015AB31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3">
    <w:name w:val="3199D49DEE954CB3B6360B9611F40DB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">
    <w:name w:val="74BDAF923D92430A82FEE1DCAEDA29A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3">
    <w:name w:val="ECC484593DBB422AAC169A57D69ECE1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3">
    <w:name w:val="53CED87A0343459E9AB6BAB07257FC5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3">
    <w:name w:val="F202B2BA6F7D4472BA244673B71DFB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3">
    <w:name w:val="050D6DAE088949E38AD7C8CC88B7561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3">
    <w:name w:val="289334DABAB54B35BE067D599380B19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3">
    <w:name w:val="41599CBF39094711B5CE20D50005A2FB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3">
    <w:name w:val="16F88B9D691D4A68B281E3E2A335BBAA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3">
    <w:name w:val="A44FCFDEB5964D099AA1CFB32E754B7C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3">
    <w:name w:val="3B10BCBEE95A467787AE6EA62D778C7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">
    <w:name w:val="19E7519B0C864FE9A1923668D5E52330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2">
    <w:name w:val="004893DBABD049978B958EB2565C9E46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2">
    <w:name w:val="02B27C5CF0744793A3370F1B0DBF1C84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2">
    <w:name w:val="487DF152ECC7450AA3E79E45AEF2787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2">
    <w:name w:val="18A2443B9B5E4F2CB19FB2BBC863B0F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2">
    <w:name w:val="433A877734624F1E8873140D73A33E4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2">
    <w:name w:val="0B8F63FA5CE44507AEE879435CE8247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2">
    <w:name w:val="08B3C169F14D47228BCF96C431D640F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2">
    <w:name w:val="FCD2625D1F024650B032F30680A91EF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2">
    <w:name w:val="6E5FD6ECE1A54CCDBB4C5C396257909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2">
    <w:name w:val="73635BD888EB41EEADB06EBF2367D8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2">
    <w:name w:val="171616EAA69B4D69805A46D8015AB31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4">
    <w:name w:val="3199D49DEE954CB3B6360B9611F40DB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1">
    <w:name w:val="74BDAF923D92430A82FEE1DCAEDA29A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4">
    <w:name w:val="ECC484593DBB422AAC169A57D69ECE1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4">
    <w:name w:val="53CED87A0343459E9AB6BAB07257FC5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4">
    <w:name w:val="F202B2BA6F7D4472BA244673B71DFB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4">
    <w:name w:val="050D6DAE088949E38AD7C8CC88B7561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4">
    <w:name w:val="289334DABAB54B35BE067D599380B19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4">
    <w:name w:val="41599CBF39094711B5CE20D50005A2FB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4">
    <w:name w:val="16F88B9D691D4A68B281E3E2A335BBAA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4">
    <w:name w:val="A44FCFDEB5964D099AA1CFB32E754B7C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4">
    <w:name w:val="3B10BCBEE95A467787AE6EA62D778C7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1">
    <w:name w:val="19E7519B0C864FE9A1923668D5E52330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3">
    <w:name w:val="004893DBABD049978B958EB2565C9E46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3">
    <w:name w:val="02B27C5CF0744793A3370F1B0DBF1C84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3">
    <w:name w:val="487DF152ECC7450AA3E79E45AEF2787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3">
    <w:name w:val="18A2443B9B5E4F2CB19FB2BBC863B0F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3">
    <w:name w:val="433A877734624F1E8873140D73A33E4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3">
    <w:name w:val="0B8F63FA5CE44507AEE879435CE8247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3">
    <w:name w:val="08B3C169F14D47228BCF96C431D640F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3">
    <w:name w:val="FCD2625D1F024650B032F30680A91EF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3">
    <w:name w:val="6E5FD6ECE1A54CCDBB4C5C396257909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3">
    <w:name w:val="73635BD888EB41EEADB06EBF2367D8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3">
    <w:name w:val="171616EAA69B4D69805A46D8015AB31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5">
    <w:name w:val="3199D49DEE954CB3B6360B9611F40DB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2">
    <w:name w:val="74BDAF923D92430A82FEE1DCAEDA29A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5">
    <w:name w:val="ECC484593DBB422AAC169A57D69ECE1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5">
    <w:name w:val="53CED87A0343459E9AB6BAB07257FC5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5">
    <w:name w:val="F202B2BA6F7D4472BA244673B71DFB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5">
    <w:name w:val="050D6DAE088949E38AD7C8CC88B7561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5">
    <w:name w:val="289334DABAB54B35BE067D599380B19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5">
    <w:name w:val="41599CBF39094711B5CE20D50005A2FB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5">
    <w:name w:val="16F88B9D691D4A68B281E3E2A335BBAA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5">
    <w:name w:val="A44FCFDEB5964D099AA1CFB32E754B7C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5">
    <w:name w:val="3B10BCBEE95A467787AE6EA62D778C7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2">
    <w:name w:val="19E7519B0C864FE9A1923668D5E52330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4">
    <w:name w:val="004893DBABD049978B958EB2565C9E46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4">
    <w:name w:val="02B27C5CF0744793A3370F1B0DBF1C84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4">
    <w:name w:val="487DF152ECC7450AA3E79E45AEF2787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4">
    <w:name w:val="18A2443B9B5E4F2CB19FB2BBC863B0F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4">
    <w:name w:val="433A877734624F1E8873140D73A33E4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4">
    <w:name w:val="0B8F63FA5CE44507AEE879435CE8247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4">
    <w:name w:val="08B3C169F14D47228BCF96C431D640F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4">
    <w:name w:val="FCD2625D1F024650B032F30680A91EF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4">
    <w:name w:val="6E5FD6ECE1A54CCDBB4C5C396257909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4">
    <w:name w:val="73635BD888EB41EEADB06EBF2367D8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4">
    <w:name w:val="171616EAA69B4D69805A46D8015AB31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">
    <w:name w:val="CFBBABD6FB844B57B2FCF9FC423662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">
    <w:name w:val="F1F7B7752B344AF89B5495F28135B69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6">
    <w:name w:val="3199D49DEE954CB3B6360B9611F40DB7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">
    <w:name w:val="CE3A4079EF1D44308528BBD2EF2181C0"/>
    <w:rsid w:val="00283015"/>
  </w:style>
  <w:style w:type="paragraph" w:customStyle="1" w:styleId="D2D3D8B1C53D48B5A7874240D23CF4D6">
    <w:name w:val="D2D3D8B1C53D48B5A7874240D23CF4D6"/>
    <w:rsid w:val="00283015"/>
  </w:style>
  <w:style w:type="paragraph" w:customStyle="1" w:styleId="2B00C0274CBC4391ABF727F24E3A75E8">
    <w:name w:val="2B00C0274CBC4391ABF727F24E3A75E8"/>
    <w:rsid w:val="00283015"/>
  </w:style>
  <w:style w:type="paragraph" w:customStyle="1" w:styleId="CC379CF2127A47B68FFCEE446A75C4C3">
    <w:name w:val="CC379CF2127A47B68FFCEE446A75C4C3"/>
    <w:rsid w:val="00283015"/>
  </w:style>
  <w:style w:type="paragraph" w:customStyle="1" w:styleId="74BDAF923D92430A82FEE1DCAEDA29A83">
    <w:name w:val="74BDAF923D92430A82FEE1DCAEDA29A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6">
    <w:name w:val="ECC484593DBB422AAC169A57D69ECE1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6">
    <w:name w:val="53CED87A0343459E9AB6BAB07257FC5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6">
    <w:name w:val="F202B2BA6F7D4472BA244673B71DFBA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6">
    <w:name w:val="050D6DAE088949E38AD7C8CC88B7561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6">
    <w:name w:val="289334DABAB54B35BE067D599380B198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6">
    <w:name w:val="41599CBF39094711B5CE20D50005A2FB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6">
    <w:name w:val="16F88B9D691D4A68B281E3E2A335BBA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6">
    <w:name w:val="A44FCFDEB5964D099AA1CFB32E754B7C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6">
    <w:name w:val="3B10BCBEE95A467787AE6EA62D778C7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3">
    <w:name w:val="19E7519B0C864FE9A1923668D5E52330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5">
    <w:name w:val="004893DBABD049978B958EB2565C9E46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5">
    <w:name w:val="02B27C5CF0744793A3370F1B0DBF1C84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5">
    <w:name w:val="487DF152ECC7450AA3E79E45AEF2787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5">
    <w:name w:val="18A2443B9B5E4F2CB19FB2BBC863B0F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5">
    <w:name w:val="433A877734624F1E8873140D73A33E4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5">
    <w:name w:val="0B8F63FA5CE44507AEE879435CE8247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5">
    <w:name w:val="08B3C169F14D47228BCF96C431D640F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5">
    <w:name w:val="FCD2625D1F024650B032F30680A91EF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5">
    <w:name w:val="6E5FD6ECE1A54CCDBB4C5C396257909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5">
    <w:name w:val="73635BD888EB41EEADB06EBF2367D8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5">
    <w:name w:val="171616EAA69B4D69805A46D8015AB31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1">
    <w:name w:val="CFBBABD6FB844B57B2FCF9FC42366283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1">
    <w:name w:val="F1F7B7752B344AF89B5495F28135B69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742500D1C5D4C0A8BB4667C50A55992">
    <w:name w:val="3742500D1C5D4C0A8BB4667C50A559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961F3379F044BA9ADD93CCBB5BDFC1D">
    <w:name w:val="E961F3379F044BA9ADD93CCBB5BDFC1D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5BAFB496260465FACBA105E50DC1FA6">
    <w:name w:val="55BAFB496260465FACBA105E50DC1F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69ED0B468C9459DAF21A820E1A8B1FE">
    <w:name w:val="769ED0B468C9459DAF21A820E1A8B1FE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FA3C432BA9A4BDFB1193543A6F3DD8B">
    <w:name w:val="3FA3C432BA9A4BDFB1193543A6F3DD8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1">
    <w:name w:val="CE3A4079EF1D44308528BBD2EF2181C0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029739ACF54E43CDA1CDCA8FA19D4490">
    <w:name w:val="029739ACF54E43CDA1CDCA8FA19D4490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2B00C0274CBC4391ABF727F24E3A75E81">
    <w:name w:val="2B00C0274CBC4391ABF727F24E3A75E8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F482C1E02D2347509CEAC36C5EB29E59">
    <w:name w:val="F482C1E02D2347509CEAC36C5EB29E59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3199D49DEE954CB3B6360B9611F40DB77">
    <w:name w:val="3199D49DEE954CB3B6360B9611F40DB77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78D79A257BE4405819ADA3285036B26">
    <w:name w:val="078D79A257BE4405819ADA3285036B26"/>
    <w:rsid w:val="008568A8"/>
  </w:style>
  <w:style w:type="paragraph" w:customStyle="1" w:styleId="8B5B490F86E24AB1BE29109CBBDD2D72">
    <w:name w:val="8B5B490F86E24AB1BE29109CBBDD2D72"/>
    <w:rsid w:val="008568A8"/>
  </w:style>
  <w:style w:type="paragraph" w:customStyle="1" w:styleId="18E0AAA51D5646E19274323E2DC5449E">
    <w:name w:val="18E0AAA51D5646E19274323E2DC5449E"/>
    <w:rsid w:val="008568A8"/>
  </w:style>
  <w:style w:type="paragraph" w:customStyle="1" w:styleId="E665CD27BD6E4F8EA721B8549922876B">
    <w:name w:val="E665CD27BD6E4F8EA721B8549922876B"/>
    <w:rsid w:val="008568A8"/>
  </w:style>
  <w:style w:type="paragraph" w:customStyle="1" w:styleId="36E71199C479466581FFE455E355CC2F">
    <w:name w:val="36E71199C479466581FFE455E355CC2F"/>
    <w:rsid w:val="008568A8"/>
  </w:style>
  <w:style w:type="paragraph" w:customStyle="1" w:styleId="0B90AB520C3E47759D9941F9DEAD2EBF">
    <w:name w:val="0B90AB520C3E47759D9941F9DEAD2EBF"/>
    <w:rsid w:val="008568A8"/>
  </w:style>
  <w:style w:type="paragraph" w:customStyle="1" w:styleId="9ED730D23BEF44FDA734E3B00F49D3D2">
    <w:name w:val="9ED730D23BEF44FDA734E3B00F49D3D2"/>
    <w:rsid w:val="008568A8"/>
  </w:style>
  <w:style w:type="paragraph" w:customStyle="1" w:styleId="B20B9BF8BCD54D98A105EE50678DD624">
    <w:name w:val="B20B9BF8BCD54D98A105EE50678DD624"/>
    <w:rsid w:val="008568A8"/>
  </w:style>
  <w:style w:type="paragraph" w:customStyle="1" w:styleId="1A5624C01ED6426591F2A0A1A9ABFB58">
    <w:name w:val="1A5624C01ED6426591F2A0A1A9ABFB58"/>
    <w:rsid w:val="008568A8"/>
  </w:style>
  <w:style w:type="paragraph" w:customStyle="1" w:styleId="3C446ECBDD524A268F9B28B253B13F33">
    <w:name w:val="3C446ECBDD524A268F9B28B253B13F33"/>
    <w:rsid w:val="008568A8"/>
  </w:style>
  <w:style w:type="paragraph" w:customStyle="1" w:styleId="520458A6FD294EC58E21BAFB3FB0B773">
    <w:name w:val="520458A6FD294EC58E21BAFB3FB0B773"/>
    <w:rsid w:val="008568A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8568A8"/>
    <w:rPr>
      <w:color w:val="808080"/>
    </w:rPr>
  </w:style>
  <w:style w:type="paragraph" w:customStyle="1" w:styleId="7ECE9B7C591441EB9F2D5E3ACB445EDE">
    <w:name w:val="7ECE9B7C591441EB9F2D5E3ACB445EDE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CDF3B0E6FE10410AAD4AD535C06E4E47">
    <w:name w:val="CDF3B0E6FE10410AAD4AD535C06E4E47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709F221C6F4719B1151FF55073B5C8">
    <w:name w:val="A2709F221C6F4719B1151FF55073B5C8"/>
    <w:rsid w:val="00C54516"/>
  </w:style>
  <w:style w:type="paragraph" w:customStyle="1" w:styleId="F4200EB3FCB64A019DDED111E2A4B02D">
    <w:name w:val="F4200EB3FCB64A019DDED111E2A4B02D"/>
    <w:rsid w:val="00C54516"/>
  </w:style>
  <w:style w:type="paragraph" w:customStyle="1" w:styleId="A24234FA80094720A800D2A62CCFFCE2">
    <w:name w:val="A24234FA80094720A800D2A62CCFFCE2"/>
    <w:rsid w:val="00C54516"/>
  </w:style>
  <w:style w:type="paragraph" w:customStyle="1" w:styleId="F4200EB3FCB64A019DDED111E2A4B02D1">
    <w:name w:val="F4200EB3FCB64A019DDED111E2A4B02D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1">
    <w:name w:val="A24234FA80094720A800D2A62CCFFCE21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2">
    <w:name w:val="F4200EB3FCB64A019DDED111E2A4B02D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2">
    <w:name w:val="A24234FA80094720A800D2A62CCFFCE22"/>
    <w:rsid w:val="00C54516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3">
    <w:name w:val="F4200EB3FCB64A019DDED111E2A4B02D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3">
    <w:name w:val="A24234FA80094720A800D2A62CCFFCE23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4">
    <w:name w:val="F4200EB3FCB64A019DDED111E2A4B02D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A24234FA80094720A800D2A62CCFFCE24">
    <w:name w:val="A24234FA80094720A800D2A62CCFFCE24"/>
    <w:rsid w:val="00283015"/>
    <w:pPr>
      <w:spacing w:after="0" w:line="240" w:lineRule="auto"/>
    </w:pPr>
    <w:rPr>
      <w:rFonts w:ascii="Tahoma" w:eastAsia="Times New Roman" w:hAnsi="Tahoma" w:cs="Tahoma"/>
      <w:sz w:val="16"/>
      <w:szCs w:val="16"/>
      <w:lang w:val="cs-CZ" w:eastAsia="cs-CZ"/>
    </w:rPr>
  </w:style>
  <w:style w:type="paragraph" w:customStyle="1" w:styleId="F4200EB3FCB64A019DDED111E2A4B02D5">
    <w:name w:val="F4200EB3FCB64A019DDED111E2A4B02D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A24234FA80094720A800D2A62CCFFCE25">
    <w:name w:val="A24234FA80094720A800D2A62CCFFCE25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3199D49DEE954CB3B6360B9611F40DB7">
    <w:name w:val="3199D49DEE954CB3B6360B9611F40DB7"/>
    <w:rsid w:val="00283015"/>
    <w:pPr>
      <w:spacing w:after="0" w:line="240" w:lineRule="auto"/>
    </w:pPr>
    <w:rPr>
      <w:rFonts w:eastAsia="Times New Roman" w:cs="Tahoma"/>
      <w:sz w:val="16"/>
      <w:szCs w:val="16"/>
      <w:lang w:val="cs-CZ" w:eastAsia="cs-CZ"/>
    </w:rPr>
  </w:style>
  <w:style w:type="paragraph" w:customStyle="1" w:styleId="F4200EB3FCB64A019DDED111E2A4B02D6">
    <w:name w:val="F4200EB3FCB64A019DDED111E2A4B02D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24234FA80094720A800D2A62CCFFCE26">
    <w:name w:val="A24234FA80094720A800D2A62CCFFCE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">
    <w:name w:val="53CED87A0343459E9AB6BAB07257FC59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">
    <w:name w:val="F202B2BA6F7D4472BA244673B71DFB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">
    <w:name w:val="050D6DAE088949E38AD7C8CC88B7561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">
    <w:name w:val="289334DABAB54B35BE067D599380B19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">
    <w:name w:val="41599CBF39094711B5CE20D50005A2F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">
    <w:name w:val="16F88B9D691D4A68B281E3E2A335BBA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">
    <w:name w:val="A44FCFDEB5964D099AA1CFB32E754B7C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">
    <w:name w:val="3B10BCBEE95A467787AE6EA62D778C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1">
    <w:name w:val="3199D49DEE954CB3B6360B9611F40DB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D7B94E620444FE6A4B0003C73D16646">
    <w:name w:val="FD7B94E620444FE6A4B0003C73D16646"/>
    <w:rsid w:val="00283015"/>
  </w:style>
  <w:style w:type="paragraph" w:customStyle="1" w:styleId="9CC15DB1345245DCA83733167B670FAB">
    <w:name w:val="9CC15DB1345245DCA83733167B670FAB"/>
    <w:rsid w:val="00283015"/>
  </w:style>
  <w:style w:type="paragraph" w:customStyle="1" w:styleId="82996C408A764BC787FF6275B1DFBE27">
    <w:name w:val="82996C408A764BC787FF6275B1DFBE27"/>
    <w:rsid w:val="00283015"/>
  </w:style>
  <w:style w:type="paragraph" w:customStyle="1" w:styleId="69087C0670D4466B9414A7A1C1976ACF">
    <w:name w:val="69087C0670D4466B9414A7A1C1976ACF"/>
    <w:rsid w:val="00283015"/>
  </w:style>
  <w:style w:type="paragraph" w:customStyle="1" w:styleId="919788D4838447349445CC0965C376E1">
    <w:name w:val="919788D4838447349445CC0965C376E1"/>
    <w:rsid w:val="00283015"/>
  </w:style>
  <w:style w:type="paragraph" w:customStyle="1" w:styleId="A55C5E2341084E9CA463C7081E37FB9D">
    <w:name w:val="A55C5E2341084E9CA463C7081E37FB9D"/>
    <w:rsid w:val="00283015"/>
  </w:style>
  <w:style w:type="paragraph" w:customStyle="1" w:styleId="ED2562056E2440FCAC17F37405006A82">
    <w:name w:val="ED2562056E2440FCAC17F37405006A82"/>
    <w:rsid w:val="00283015"/>
  </w:style>
  <w:style w:type="paragraph" w:customStyle="1" w:styleId="4CCA1A10872F4D2C8E0375EF905CE02C">
    <w:name w:val="4CCA1A10872F4D2C8E0375EF905CE02C"/>
    <w:rsid w:val="00283015"/>
  </w:style>
  <w:style w:type="paragraph" w:customStyle="1" w:styleId="E62FD2B8C1314EE3819F0DED0139FCA3">
    <w:name w:val="E62FD2B8C1314EE3819F0DED0139FCA3"/>
    <w:rsid w:val="00283015"/>
  </w:style>
  <w:style w:type="paragraph" w:customStyle="1" w:styleId="82B51B126C9640AE80DA0E12A7F52D1D">
    <w:name w:val="82B51B126C9640AE80DA0E12A7F52D1D"/>
    <w:rsid w:val="00283015"/>
  </w:style>
  <w:style w:type="paragraph" w:customStyle="1" w:styleId="C455CF6E1E464C58BF390377E92C9532">
    <w:name w:val="C455CF6E1E464C58BF390377E92C9532"/>
    <w:rsid w:val="00283015"/>
  </w:style>
  <w:style w:type="paragraph" w:customStyle="1" w:styleId="01FD1A1283BA44E4B7CD8E20E000E230">
    <w:name w:val="01FD1A1283BA44E4B7CD8E20E000E230"/>
    <w:rsid w:val="00283015"/>
  </w:style>
  <w:style w:type="paragraph" w:customStyle="1" w:styleId="ED8EF43ECF7A4087AEA56D430E077EA0">
    <w:name w:val="ED8EF43ECF7A4087AEA56D430E077EA0"/>
    <w:rsid w:val="00283015"/>
  </w:style>
  <w:style w:type="paragraph" w:customStyle="1" w:styleId="2084449AAA5D4F7496A59E0FA445FA67">
    <w:name w:val="2084449AAA5D4F7496A59E0FA445FA67"/>
    <w:rsid w:val="00283015"/>
  </w:style>
  <w:style w:type="paragraph" w:customStyle="1" w:styleId="BF2486E803104DB3960DD42524D0D333">
    <w:name w:val="BF2486E803104DB3960DD42524D0D333"/>
    <w:rsid w:val="00283015"/>
  </w:style>
  <w:style w:type="paragraph" w:customStyle="1" w:styleId="ECC484593DBB422AAC169A57D69ECE19">
    <w:name w:val="ECC484593DBB422AAC169A57D69ECE19"/>
    <w:rsid w:val="00283015"/>
  </w:style>
  <w:style w:type="paragraph" w:customStyle="1" w:styleId="ECC484593DBB422AAC169A57D69ECE191">
    <w:name w:val="ECC484593DBB422AAC169A57D69ECE1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1">
    <w:name w:val="53CED87A0343459E9AB6BAB07257FC59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1">
    <w:name w:val="F202B2BA6F7D4472BA244673B71DFB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1">
    <w:name w:val="050D6DAE088949E38AD7C8CC88B7561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1">
    <w:name w:val="289334DABAB54B35BE067D599380B19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1">
    <w:name w:val="41599CBF39094711B5CE20D50005A2FB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1">
    <w:name w:val="16F88B9D691D4A68B281E3E2A335BBA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1">
    <w:name w:val="A44FCFDEB5964D099AA1CFB32E754B7C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1">
    <w:name w:val="3B10BCBEE95A467787AE6EA62D778C7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">
    <w:name w:val="73635BD888EB41EEADB06EBF2367D8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">
    <w:name w:val="171616EAA69B4D69805A46D8015AB31F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2">
    <w:name w:val="3199D49DEE954CB3B6360B9611F40DB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A73AC0AA1F4110A9BBBDC3EE46C9E8">
    <w:name w:val="41A73AC0AA1F4110A9BBBDC3EE46C9E8"/>
    <w:rsid w:val="00283015"/>
  </w:style>
  <w:style w:type="paragraph" w:customStyle="1" w:styleId="004893DBABD049978B958EB2565C9E46">
    <w:name w:val="004893DBABD049978B958EB2565C9E46"/>
    <w:rsid w:val="00283015"/>
  </w:style>
  <w:style w:type="paragraph" w:customStyle="1" w:styleId="02B27C5CF0744793A3370F1B0DBF1C84">
    <w:name w:val="02B27C5CF0744793A3370F1B0DBF1C84"/>
    <w:rsid w:val="00283015"/>
  </w:style>
  <w:style w:type="paragraph" w:customStyle="1" w:styleId="487DF152ECC7450AA3E79E45AEF27878">
    <w:name w:val="487DF152ECC7450AA3E79E45AEF27878"/>
    <w:rsid w:val="00283015"/>
  </w:style>
  <w:style w:type="paragraph" w:customStyle="1" w:styleId="18A2443B9B5E4F2CB19FB2BBC863B0FD">
    <w:name w:val="18A2443B9B5E4F2CB19FB2BBC863B0FD"/>
    <w:rsid w:val="00283015"/>
  </w:style>
  <w:style w:type="paragraph" w:customStyle="1" w:styleId="433A877734624F1E8873140D73A33E4D">
    <w:name w:val="433A877734624F1E8873140D73A33E4D"/>
    <w:rsid w:val="00283015"/>
  </w:style>
  <w:style w:type="paragraph" w:customStyle="1" w:styleId="0B8F63FA5CE44507AEE879435CE82472">
    <w:name w:val="0B8F63FA5CE44507AEE879435CE82472"/>
    <w:rsid w:val="00283015"/>
  </w:style>
  <w:style w:type="paragraph" w:customStyle="1" w:styleId="08B3C169F14D47228BCF96C431D640F7">
    <w:name w:val="08B3C169F14D47228BCF96C431D640F7"/>
    <w:rsid w:val="00283015"/>
  </w:style>
  <w:style w:type="paragraph" w:customStyle="1" w:styleId="FCD2625D1F024650B032F30680A91EF5">
    <w:name w:val="FCD2625D1F024650B032F30680A91EF5"/>
    <w:rsid w:val="00283015"/>
  </w:style>
  <w:style w:type="paragraph" w:customStyle="1" w:styleId="6E5FD6ECE1A54CCDBB4C5C396257909F">
    <w:name w:val="6E5FD6ECE1A54CCDBB4C5C396257909F"/>
    <w:rsid w:val="00283015"/>
  </w:style>
  <w:style w:type="paragraph" w:customStyle="1" w:styleId="ECC484593DBB422AAC169A57D69ECE192">
    <w:name w:val="ECC484593DBB422AAC169A57D69ECE1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2">
    <w:name w:val="53CED87A0343459E9AB6BAB07257FC5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2">
    <w:name w:val="F202B2BA6F7D4472BA244673B71DFB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2">
    <w:name w:val="050D6DAE088949E38AD7C8CC88B7561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2">
    <w:name w:val="289334DABAB54B35BE067D599380B19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2">
    <w:name w:val="41599CBF39094711B5CE20D50005A2FB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2">
    <w:name w:val="16F88B9D691D4A68B281E3E2A335BBAA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2">
    <w:name w:val="A44FCFDEB5964D099AA1CFB32E754B7C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2">
    <w:name w:val="3B10BCBEE95A467787AE6EA62D778C7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1">
    <w:name w:val="004893DBABD049978B958EB2565C9E46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1">
    <w:name w:val="02B27C5CF0744793A3370F1B0DBF1C84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1">
    <w:name w:val="487DF152ECC7450AA3E79E45AEF2787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1">
    <w:name w:val="18A2443B9B5E4F2CB19FB2BBC863B0F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1">
    <w:name w:val="433A877734624F1E8873140D73A33E4D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1">
    <w:name w:val="0B8F63FA5CE44507AEE879435CE8247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1">
    <w:name w:val="08B3C169F14D47228BCF96C431D640F7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1">
    <w:name w:val="FCD2625D1F024650B032F30680A91EF5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1">
    <w:name w:val="6E5FD6ECE1A54CCDBB4C5C396257909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1">
    <w:name w:val="73635BD888EB41EEADB06EBF2367D8A2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1">
    <w:name w:val="171616EAA69B4D69805A46D8015AB31F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3">
    <w:name w:val="3199D49DEE954CB3B6360B9611F40DB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">
    <w:name w:val="74BDAF923D92430A82FEE1DCAEDA29A8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3">
    <w:name w:val="ECC484593DBB422AAC169A57D69ECE1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3">
    <w:name w:val="53CED87A0343459E9AB6BAB07257FC59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3">
    <w:name w:val="F202B2BA6F7D4472BA244673B71DFB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3">
    <w:name w:val="050D6DAE088949E38AD7C8CC88B7561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3">
    <w:name w:val="289334DABAB54B35BE067D599380B19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3">
    <w:name w:val="41599CBF39094711B5CE20D50005A2FB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3">
    <w:name w:val="16F88B9D691D4A68B281E3E2A335BBAA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3">
    <w:name w:val="A44FCFDEB5964D099AA1CFB32E754B7C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3">
    <w:name w:val="3B10BCBEE95A467787AE6EA62D778C7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">
    <w:name w:val="19E7519B0C864FE9A1923668D5E52330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2">
    <w:name w:val="004893DBABD049978B958EB2565C9E46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2">
    <w:name w:val="02B27C5CF0744793A3370F1B0DBF1C84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2">
    <w:name w:val="487DF152ECC7450AA3E79E45AEF2787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2">
    <w:name w:val="18A2443B9B5E4F2CB19FB2BBC863B0F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2">
    <w:name w:val="433A877734624F1E8873140D73A33E4D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2">
    <w:name w:val="0B8F63FA5CE44507AEE879435CE8247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2">
    <w:name w:val="08B3C169F14D47228BCF96C431D640F7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2">
    <w:name w:val="FCD2625D1F024650B032F30680A91EF5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2">
    <w:name w:val="6E5FD6ECE1A54CCDBB4C5C396257909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2">
    <w:name w:val="73635BD888EB41EEADB06EBF2367D8A2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2">
    <w:name w:val="171616EAA69B4D69805A46D8015AB31F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4">
    <w:name w:val="3199D49DEE954CB3B6360B9611F40DB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1">
    <w:name w:val="74BDAF923D92430A82FEE1DCAEDA29A8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4">
    <w:name w:val="ECC484593DBB422AAC169A57D69ECE1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4">
    <w:name w:val="53CED87A0343459E9AB6BAB07257FC59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4">
    <w:name w:val="F202B2BA6F7D4472BA244673B71DFB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4">
    <w:name w:val="050D6DAE088949E38AD7C8CC88B7561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4">
    <w:name w:val="289334DABAB54B35BE067D599380B19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4">
    <w:name w:val="41599CBF39094711B5CE20D50005A2FB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4">
    <w:name w:val="16F88B9D691D4A68B281E3E2A335BBAA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4">
    <w:name w:val="A44FCFDEB5964D099AA1CFB32E754B7C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4">
    <w:name w:val="3B10BCBEE95A467787AE6EA62D778C7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1">
    <w:name w:val="19E7519B0C864FE9A1923668D5E52330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3">
    <w:name w:val="004893DBABD049978B958EB2565C9E46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3">
    <w:name w:val="02B27C5CF0744793A3370F1B0DBF1C84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3">
    <w:name w:val="487DF152ECC7450AA3E79E45AEF2787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3">
    <w:name w:val="18A2443B9B5E4F2CB19FB2BBC863B0F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3">
    <w:name w:val="433A877734624F1E8873140D73A33E4D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3">
    <w:name w:val="0B8F63FA5CE44507AEE879435CE8247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3">
    <w:name w:val="08B3C169F14D47228BCF96C431D640F7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3">
    <w:name w:val="FCD2625D1F024650B032F30680A91EF5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3">
    <w:name w:val="6E5FD6ECE1A54CCDBB4C5C396257909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3">
    <w:name w:val="73635BD888EB41EEADB06EBF2367D8A2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3">
    <w:name w:val="171616EAA69B4D69805A46D8015AB31F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5">
    <w:name w:val="3199D49DEE954CB3B6360B9611F40DB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4BDAF923D92430A82FEE1DCAEDA29A82">
    <w:name w:val="74BDAF923D92430A82FEE1DCAEDA29A8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5">
    <w:name w:val="ECC484593DBB422AAC169A57D69ECE1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5">
    <w:name w:val="53CED87A0343459E9AB6BAB07257FC59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5">
    <w:name w:val="F202B2BA6F7D4472BA244673B71DFB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5">
    <w:name w:val="050D6DAE088949E38AD7C8CC88B7561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5">
    <w:name w:val="289334DABAB54B35BE067D599380B19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5">
    <w:name w:val="41599CBF39094711B5CE20D50005A2FB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5">
    <w:name w:val="16F88B9D691D4A68B281E3E2A335BBAA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5">
    <w:name w:val="A44FCFDEB5964D099AA1CFB32E754B7C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5">
    <w:name w:val="3B10BCBEE95A467787AE6EA62D778C7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2">
    <w:name w:val="19E7519B0C864FE9A1923668D5E52330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4">
    <w:name w:val="004893DBABD049978B958EB2565C9E46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4">
    <w:name w:val="02B27C5CF0744793A3370F1B0DBF1C84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4">
    <w:name w:val="487DF152ECC7450AA3E79E45AEF27878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4">
    <w:name w:val="18A2443B9B5E4F2CB19FB2BBC863B0F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4">
    <w:name w:val="433A877734624F1E8873140D73A33E4D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4">
    <w:name w:val="0B8F63FA5CE44507AEE879435CE8247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4">
    <w:name w:val="08B3C169F14D47228BCF96C431D640F7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4">
    <w:name w:val="FCD2625D1F024650B032F30680A91EF5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4">
    <w:name w:val="6E5FD6ECE1A54CCDBB4C5C396257909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4">
    <w:name w:val="73635BD888EB41EEADB06EBF2367D8A2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4">
    <w:name w:val="171616EAA69B4D69805A46D8015AB31F4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">
    <w:name w:val="CFBBABD6FB844B57B2FCF9FC423662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">
    <w:name w:val="F1F7B7752B344AF89B5495F28135B69A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199D49DEE954CB3B6360B9611F40DB76">
    <w:name w:val="3199D49DEE954CB3B6360B9611F40DB7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">
    <w:name w:val="CE3A4079EF1D44308528BBD2EF2181C0"/>
    <w:rsid w:val="00283015"/>
  </w:style>
  <w:style w:type="paragraph" w:customStyle="1" w:styleId="D2D3D8B1C53D48B5A7874240D23CF4D6">
    <w:name w:val="D2D3D8B1C53D48B5A7874240D23CF4D6"/>
    <w:rsid w:val="00283015"/>
  </w:style>
  <w:style w:type="paragraph" w:customStyle="1" w:styleId="2B00C0274CBC4391ABF727F24E3A75E8">
    <w:name w:val="2B00C0274CBC4391ABF727F24E3A75E8"/>
    <w:rsid w:val="00283015"/>
  </w:style>
  <w:style w:type="paragraph" w:customStyle="1" w:styleId="CC379CF2127A47B68FFCEE446A75C4C3">
    <w:name w:val="CC379CF2127A47B68FFCEE446A75C4C3"/>
    <w:rsid w:val="00283015"/>
  </w:style>
  <w:style w:type="paragraph" w:customStyle="1" w:styleId="74BDAF923D92430A82FEE1DCAEDA29A83">
    <w:name w:val="74BDAF923D92430A82FEE1DCAEDA29A8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CC484593DBB422AAC169A57D69ECE196">
    <w:name w:val="ECC484593DBB422AAC169A57D69ECE1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3CED87A0343459E9AB6BAB07257FC596">
    <w:name w:val="53CED87A0343459E9AB6BAB07257FC59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202B2BA6F7D4472BA244673B71DFBA26">
    <w:name w:val="F202B2BA6F7D4472BA244673B71DFBA2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50D6DAE088949E38AD7C8CC88B756156">
    <w:name w:val="050D6DAE088949E38AD7C8CC88B7561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289334DABAB54B35BE067D599380B1986">
    <w:name w:val="289334DABAB54B35BE067D599380B198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1599CBF39094711B5CE20D50005A2FB6">
    <w:name w:val="41599CBF39094711B5CE20D50005A2FB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6F88B9D691D4A68B281E3E2A335BBAA6">
    <w:name w:val="16F88B9D691D4A68B281E3E2A335BBA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A44FCFDEB5964D099AA1CFB32E754B7C6">
    <w:name w:val="A44FCFDEB5964D099AA1CFB32E754B7C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B10BCBEE95A467787AE6EA62D778C756">
    <w:name w:val="3B10BCBEE95A467787AE6EA62D778C75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9E7519B0C864FE9A1923668D5E523303">
    <w:name w:val="19E7519B0C864FE9A1923668D5E523303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04893DBABD049978B958EB2565C9E465">
    <w:name w:val="004893DBABD049978B958EB2565C9E46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2B27C5CF0744793A3370F1B0DBF1C845">
    <w:name w:val="02B27C5CF0744793A3370F1B0DBF1C84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87DF152ECC7450AA3E79E45AEF278785">
    <w:name w:val="487DF152ECC7450AA3E79E45AEF27878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8A2443B9B5E4F2CB19FB2BBC863B0FD5">
    <w:name w:val="18A2443B9B5E4F2CB19FB2BBC863B0F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433A877734624F1E8873140D73A33E4D5">
    <w:name w:val="433A877734624F1E8873140D73A33E4D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B8F63FA5CE44507AEE879435CE824725">
    <w:name w:val="0B8F63FA5CE44507AEE879435CE8247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8B3C169F14D47228BCF96C431D640F75">
    <w:name w:val="08B3C169F14D47228BCF96C431D640F7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CD2625D1F024650B032F30680A91EF55">
    <w:name w:val="FCD2625D1F024650B032F30680A91EF5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6E5FD6ECE1A54CCDBB4C5C396257909F5">
    <w:name w:val="6E5FD6ECE1A54CCDBB4C5C396257909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3635BD888EB41EEADB06EBF2367D8A25">
    <w:name w:val="73635BD888EB41EEADB06EBF2367D8A2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171616EAA69B4D69805A46D8015AB31F5">
    <w:name w:val="171616EAA69B4D69805A46D8015AB31F5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FBBABD6FB844B57B2FCF9FC423662831">
    <w:name w:val="CFBBABD6FB844B57B2FCF9FC42366283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F1F7B7752B344AF89B5495F28135B69A1">
    <w:name w:val="F1F7B7752B344AF89B5495F28135B69A1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742500D1C5D4C0A8BB4667C50A55992">
    <w:name w:val="3742500D1C5D4C0A8BB4667C50A55992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E961F3379F044BA9ADD93CCBB5BDFC1D">
    <w:name w:val="E961F3379F044BA9ADD93CCBB5BDFC1D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55BAFB496260465FACBA105E50DC1FA6">
    <w:name w:val="55BAFB496260465FACBA105E50DC1FA6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769ED0B468C9459DAF21A820E1A8B1FE">
    <w:name w:val="769ED0B468C9459DAF21A820E1A8B1FE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3FA3C432BA9A4BDFB1193543A6F3DD8B">
    <w:name w:val="3FA3C432BA9A4BDFB1193543A6F3DD8B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CE3A4079EF1D44308528BBD2EF2181C01">
    <w:name w:val="CE3A4079EF1D44308528BBD2EF2181C0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029739ACF54E43CDA1CDCA8FA19D4490">
    <w:name w:val="029739ACF54E43CDA1CDCA8FA19D4490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2B00C0274CBC4391ABF727F24E3A75E81">
    <w:name w:val="2B00C0274CBC4391ABF727F24E3A75E81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F482C1E02D2347509CEAC36C5EB29E59">
    <w:name w:val="F482C1E02D2347509CEAC36C5EB29E59"/>
    <w:rsid w:val="00283015"/>
    <w:pPr>
      <w:spacing w:after="0" w:line="240" w:lineRule="auto"/>
    </w:pPr>
    <w:rPr>
      <w:rFonts w:eastAsia="Times New Roman" w:cs="Tahoma"/>
      <w:i/>
      <w:szCs w:val="16"/>
      <w:lang w:bidi="de-DE"/>
    </w:rPr>
  </w:style>
  <w:style w:type="paragraph" w:customStyle="1" w:styleId="3199D49DEE954CB3B6360B9611F40DB77">
    <w:name w:val="3199D49DEE954CB3B6360B9611F40DB77"/>
    <w:rsid w:val="00283015"/>
    <w:pPr>
      <w:spacing w:after="0" w:line="240" w:lineRule="auto"/>
    </w:pPr>
    <w:rPr>
      <w:rFonts w:eastAsia="Times New Roman" w:cs="Tahoma"/>
      <w:szCs w:val="16"/>
      <w:lang w:val="cs-CZ" w:eastAsia="cs-CZ"/>
    </w:rPr>
  </w:style>
  <w:style w:type="paragraph" w:customStyle="1" w:styleId="078D79A257BE4405819ADA3285036B26">
    <w:name w:val="078D79A257BE4405819ADA3285036B26"/>
    <w:rsid w:val="008568A8"/>
  </w:style>
  <w:style w:type="paragraph" w:customStyle="1" w:styleId="8B5B490F86E24AB1BE29109CBBDD2D72">
    <w:name w:val="8B5B490F86E24AB1BE29109CBBDD2D72"/>
    <w:rsid w:val="008568A8"/>
  </w:style>
  <w:style w:type="paragraph" w:customStyle="1" w:styleId="18E0AAA51D5646E19274323E2DC5449E">
    <w:name w:val="18E0AAA51D5646E19274323E2DC5449E"/>
    <w:rsid w:val="008568A8"/>
  </w:style>
  <w:style w:type="paragraph" w:customStyle="1" w:styleId="E665CD27BD6E4F8EA721B8549922876B">
    <w:name w:val="E665CD27BD6E4F8EA721B8549922876B"/>
    <w:rsid w:val="008568A8"/>
  </w:style>
  <w:style w:type="paragraph" w:customStyle="1" w:styleId="36E71199C479466581FFE455E355CC2F">
    <w:name w:val="36E71199C479466581FFE455E355CC2F"/>
    <w:rsid w:val="008568A8"/>
  </w:style>
  <w:style w:type="paragraph" w:customStyle="1" w:styleId="0B90AB520C3E47759D9941F9DEAD2EBF">
    <w:name w:val="0B90AB520C3E47759D9941F9DEAD2EBF"/>
    <w:rsid w:val="008568A8"/>
  </w:style>
  <w:style w:type="paragraph" w:customStyle="1" w:styleId="9ED730D23BEF44FDA734E3B00F49D3D2">
    <w:name w:val="9ED730D23BEF44FDA734E3B00F49D3D2"/>
    <w:rsid w:val="008568A8"/>
  </w:style>
  <w:style w:type="paragraph" w:customStyle="1" w:styleId="B20B9BF8BCD54D98A105EE50678DD624">
    <w:name w:val="B20B9BF8BCD54D98A105EE50678DD624"/>
    <w:rsid w:val="008568A8"/>
  </w:style>
  <w:style w:type="paragraph" w:customStyle="1" w:styleId="1A5624C01ED6426591F2A0A1A9ABFB58">
    <w:name w:val="1A5624C01ED6426591F2A0A1A9ABFB58"/>
    <w:rsid w:val="008568A8"/>
  </w:style>
  <w:style w:type="paragraph" w:customStyle="1" w:styleId="3C446ECBDD524A268F9B28B253B13F33">
    <w:name w:val="3C446ECBDD524A268F9B28B253B13F33"/>
    <w:rsid w:val="008568A8"/>
  </w:style>
  <w:style w:type="paragraph" w:customStyle="1" w:styleId="520458A6FD294EC58E21BAFB3FB0B773">
    <w:name w:val="520458A6FD294EC58E21BAFB3FB0B773"/>
    <w:rsid w:val="008568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007B6-2CD3-2E40-8C6E-426BD7362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\Users\pilot\AppData\Roaming\Microsoft\Templates\Employment application.dot</Template>
  <TotalTime>0</TotalTime>
  <Pages>4</Pages>
  <Words>963</Words>
  <Characters>6070</Characters>
  <Application>Microsoft Macintosh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FIRMENNAME</vt:lpstr>
    </vt:vector>
  </TitlesOfParts>
  <Company>Microsoft Corporation</Company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 B</dc:creator>
  <cp:lastModifiedBy>Laura Köpf</cp:lastModifiedBy>
  <cp:revision>2</cp:revision>
  <cp:lastPrinted>2013-03-07T12:24:00Z</cp:lastPrinted>
  <dcterms:created xsi:type="dcterms:W3CDTF">2013-03-21T11:51:00Z</dcterms:created>
  <dcterms:modified xsi:type="dcterms:W3CDTF">2013-03-21T11:51:00Z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TC060888281031</vt:lpwstr>
  </property>
</Properties>
</file>